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1375"/>
        <w:gridCol w:w="1375"/>
        <w:gridCol w:w="652"/>
        <w:gridCol w:w="722"/>
        <w:gridCol w:w="838"/>
        <w:gridCol w:w="141"/>
        <w:gridCol w:w="142"/>
        <w:gridCol w:w="142"/>
        <w:gridCol w:w="567"/>
        <w:gridCol w:w="1843"/>
        <w:gridCol w:w="425"/>
        <w:gridCol w:w="24"/>
        <w:gridCol w:w="401"/>
        <w:gridCol w:w="1843"/>
      </w:tblGrid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Office use only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Date Referral received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Programme/Contact agreed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Interpreter booked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Pre-visit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1</w:t>
            </w:r>
            <w:r w:rsidRPr="00DE0DB6">
              <w:rPr>
                <w:rFonts w:ascii="Arial" w:hAnsi="Arial" w:cs="Arial"/>
                <w:vertAlign w:val="superscript"/>
              </w:rPr>
              <w:t>st</w:t>
            </w:r>
            <w:r w:rsidRPr="00DE0DB6">
              <w:rPr>
                <w:rFonts w:ascii="Arial" w:hAnsi="Arial" w:cs="Arial"/>
              </w:rPr>
              <w:t xml:space="preserve"> contact date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Date reviewed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1070" w:rsidTr="00DA7B04"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37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126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1070" w:rsidRPr="00BC1070" w:rsidRDefault="00BC1070" w:rsidP="007254C6">
            <w:pPr>
              <w:rPr>
                <w:rFonts w:ascii="Arial" w:hAnsi="Arial" w:cs="Arial"/>
              </w:rPr>
            </w:pPr>
          </w:p>
        </w:tc>
        <w:tc>
          <w:tcPr>
            <w:tcW w:w="28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Pr="00DE0DB6" w:rsidRDefault="00BC1070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</w:rPr>
              <w:t>Contact end date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1070" w:rsidRDefault="00BC1070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17D1" w:rsidTr="00723DA3"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217D1" w:rsidRDefault="001217D1" w:rsidP="007254C6">
            <w:pPr>
              <w:rPr>
                <w:rFonts w:ascii="Arial" w:hAnsi="Arial" w:cs="Arial"/>
              </w:rPr>
            </w:pPr>
          </w:p>
          <w:p w:rsidR="001217D1" w:rsidRPr="00BC1070" w:rsidRDefault="001217D1" w:rsidP="007254C6">
            <w:pPr>
              <w:rPr>
                <w:rFonts w:ascii="Arial" w:hAnsi="Arial" w:cs="Arial"/>
              </w:rPr>
            </w:pPr>
            <w:r w:rsidRPr="001217D1">
              <w:rPr>
                <w:rFonts w:ascii="Arial" w:hAnsi="Arial" w:cs="Arial"/>
                <w:b/>
              </w:rPr>
              <w:t>Plea</w:t>
            </w:r>
            <w:r w:rsidR="00312B9B">
              <w:rPr>
                <w:rFonts w:ascii="Arial" w:hAnsi="Arial" w:cs="Arial"/>
                <w:b/>
              </w:rPr>
              <w:t>se complete all sections in full, ensuring the details have been agreed by both parents/carers and comply with any court ordered instructions</w:t>
            </w:r>
            <w:r w:rsidRPr="001217D1">
              <w:rPr>
                <w:rFonts w:ascii="Arial" w:hAnsi="Arial" w:cs="Arial"/>
                <w:b/>
              </w:rPr>
              <w:t xml:space="preserve">. </w:t>
            </w:r>
            <w:r w:rsidRPr="00BC1070">
              <w:rPr>
                <w:rFonts w:ascii="Arial" w:hAnsi="Arial" w:cs="Arial"/>
              </w:rPr>
              <w:t xml:space="preserve">Contact cannot commence until this form has been completed in full and received by the </w:t>
            </w:r>
            <w:r>
              <w:rPr>
                <w:rFonts w:ascii="Arial" w:hAnsi="Arial" w:cs="Arial"/>
              </w:rPr>
              <w:t>Contact Coordinator, along with the referral fee and all relevant legal documents</w:t>
            </w:r>
            <w:r w:rsidRPr="00BC1070">
              <w:rPr>
                <w:rFonts w:ascii="Arial" w:hAnsi="Arial" w:cs="Arial"/>
              </w:rPr>
              <w:t>.</w:t>
            </w:r>
          </w:p>
          <w:p w:rsidR="001217D1" w:rsidRPr="00BC1070" w:rsidRDefault="001217D1" w:rsidP="007254C6">
            <w:pPr>
              <w:rPr>
                <w:rFonts w:ascii="Arial" w:hAnsi="Arial" w:cs="Arial"/>
                <w:b/>
                <w:i/>
                <w:u w:val="single"/>
              </w:rPr>
            </w:pPr>
            <w:r w:rsidRPr="00BC1070">
              <w:rPr>
                <w:rFonts w:ascii="Arial" w:hAnsi="Arial" w:cs="Arial"/>
                <w:b/>
                <w:i/>
                <w:u w:val="single"/>
              </w:rPr>
              <w:t xml:space="preserve">All details will be dealt with in strict confidence unless </w:t>
            </w:r>
            <w:r w:rsidR="00721F24">
              <w:rPr>
                <w:rFonts w:ascii="Arial" w:hAnsi="Arial" w:cs="Arial"/>
                <w:b/>
                <w:i/>
                <w:u w:val="single"/>
              </w:rPr>
              <w:t>we have written authority</w:t>
            </w:r>
            <w:r w:rsidRPr="00BC1070">
              <w:rPr>
                <w:rFonts w:ascii="Arial" w:hAnsi="Arial" w:cs="Arial"/>
                <w:b/>
                <w:i/>
                <w:u w:val="single"/>
              </w:rPr>
              <w:t xml:space="preserve"> to release.</w:t>
            </w:r>
          </w:p>
          <w:p w:rsidR="001217D1" w:rsidRPr="00BC1070" w:rsidRDefault="001217D1" w:rsidP="007254C6">
            <w:pPr>
              <w:rPr>
                <w:rFonts w:ascii="Arial" w:hAnsi="Arial" w:cs="Arial"/>
              </w:rPr>
            </w:pPr>
          </w:p>
        </w:tc>
      </w:tr>
      <w:tr w:rsidR="00BC1070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1070" w:rsidRPr="00DE0DB6" w:rsidRDefault="0075056E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SECTION ONE – </w:t>
            </w:r>
            <w:r w:rsidR="00312B9B">
              <w:rPr>
                <w:rFonts w:ascii="Arial" w:hAnsi="Arial" w:cs="Arial"/>
                <w:b/>
                <w:u w:val="single"/>
              </w:rPr>
              <w:t>FAMILY INFORMATION</w:t>
            </w:r>
          </w:p>
          <w:p w:rsidR="00BC1070" w:rsidRPr="00DE0DB6" w:rsidRDefault="00BC1070" w:rsidP="007254C6">
            <w:pPr>
              <w:rPr>
                <w:rFonts w:ascii="Arial" w:hAnsi="Arial" w:cs="Arial"/>
              </w:rPr>
            </w:pPr>
          </w:p>
        </w:tc>
      </w:tr>
      <w:tr w:rsidR="00BC1070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3558" w:rsidRPr="00DD0E3F" w:rsidRDefault="008F0ECC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NON-</w:t>
            </w:r>
            <w:r w:rsidRPr="00005FBA">
              <w:rPr>
                <w:rFonts w:ascii="Arial" w:hAnsi="Arial" w:cs="Arial"/>
                <w:b/>
              </w:rPr>
              <w:t>RESIDENT PARENT / CARER</w:t>
            </w:r>
            <w:r>
              <w:rPr>
                <w:rFonts w:ascii="Arial" w:hAnsi="Arial" w:cs="Arial"/>
                <w:b/>
              </w:rPr>
              <w:t xml:space="preserve"> / OTHER RELATION</w:t>
            </w:r>
            <w:r w:rsidRPr="008F0ECC">
              <w:rPr>
                <w:rFonts w:ascii="Arial" w:hAnsi="Arial" w:cs="Arial"/>
                <w:b/>
              </w:rPr>
              <w:t xml:space="preserve"> MAKING THE REFERRAL</w:t>
            </w:r>
            <w:r w:rsidR="00673558" w:rsidRPr="00DD0E3F">
              <w:rPr>
                <w:rFonts w:ascii="Arial" w:hAnsi="Arial" w:cs="Arial"/>
                <w:b/>
                <w:u w:val="single"/>
              </w:rPr>
              <w:t>:</w:t>
            </w:r>
          </w:p>
          <w:p w:rsidR="00BC1070" w:rsidRPr="00DE0DB6" w:rsidRDefault="00BC1070" w:rsidP="007254C6">
            <w:pPr>
              <w:rPr>
                <w:rFonts w:ascii="Arial" w:hAnsi="Arial" w:cs="Arial"/>
              </w:rPr>
            </w:pPr>
          </w:p>
        </w:tc>
      </w:tr>
      <w:tr w:rsidR="00DE0DB6" w:rsidTr="008F0ECC">
        <w:trPr>
          <w:trHeight w:hRule="exact" w:val="340"/>
        </w:trPr>
        <w:tc>
          <w:tcPr>
            <w:tcW w:w="86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8F0ECC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D.O.B.</w:t>
            </w:r>
          </w:p>
        </w:tc>
      </w:tr>
      <w:tr w:rsidR="00DE0DB6" w:rsidTr="00540823">
        <w:trPr>
          <w:trHeight w:hRule="exact" w:val="510"/>
        </w:trPr>
        <w:tc>
          <w:tcPr>
            <w:tcW w:w="864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</w:p>
        </w:tc>
      </w:tr>
      <w:tr w:rsidR="00DE0DB6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Address:</w:t>
            </w:r>
          </w:p>
        </w:tc>
      </w:tr>
      <w:tr w:rsidR="00DE0DB6" w:rsidTr="00723DA3">
        <w:trPr>
          <w:trHeight w:hRule="exact" w:val="1191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</w:tc>
      </w:tr>
      <w:tr w:rsidR="00DE0DB6" w:rsidTr="00723DA3">
        <w:trPr>
          <w:trHeight w:hRule="exact" w:val="340"/>
        </w:trPr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53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Mobile:</w:t>
            </w:r>
          </w:p>
        </w:tc>
      </w:tr>
      <w:tr w:rsidR="00DE0DB6" w:rsidTr="00540823">
        <w:trPr>
          <w:trHeight w:hRule="exact" w:val="510"/>
        </w:trPr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</w:rPr>
            </w:pPr>
          </w:p>
          <w:p w:rsidR="00DE0DB6" w:rsidRDefault="00DE0DB6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387" w:type="dxa"/>
            <w:gridSpan w:val="8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</w:p>
        </w:tc>
      </w:tr>
      <w:tr w:rsidR="00DE0DB6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E0DB6" w:rsidRPr="00DE0DB6" w:rsidRDefault="00DE0DB6" w:rsidP="007254C6">
            <w:pPr>
              <w:rPr>
                <w:rFonts w:ascii="Arial" w:hAnsi="Arial" w:cs="Arial"/>
              </w:rPr>
            </w:pPr>
            <w:r w:rsidRPr="00DE0DB6">
              <w:rPr>
                <w:rFonts w:ascii="Arial" w:hAnsi="Arial" w:cs="Arial"/>
                <w:b/>
              </w:rPr>
              <w:t>Email:</w:t>
            </w:r>
          </w:p>
        </w:tc>
      </w:tr>
      <w:tr w:rsidR="00C80D29" w:rsidTr="00540823">
        <w:trPr>
          <w:trHeight w:hRule="exact" w:val="51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80D29" w:rsidRPr="00DE0DB6" w:rsidRDefault="00C80D29" w:rsidP="007254C6">
            <w:pPr>
              <w:rPr>
                <w:rFonts w:ascii="Arial" w:hAnsi="Arial" w:cs="Arial"/>
                <w:b/>
              </w:rPr>
            </w:pPr>
          </w:p>
        </w:tc>
      </w:tr>
      <w:tr w:rsidR="008F0ECC" w:rsidTr="008F0ECC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F0ECC" w:rsidRPr="00DE0DB6" w:rsidRDefault="008F0ECC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Relationship to child/ren if not parent:</w:t>
            </w:r>
          </w:p>
        </w:tc>
      </w:tr>
      <w:tr w:rsidR="008F0ECC" w:rsidTr="00540823">
        <w:trPr>
          <w:trHeight w:hRule="exact" w:val="51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ECC" w:rsidRPr="00DE0DB6" w:rsidRDefault="008F0ECC" w:rsidP="007254C6">
            <w:pPr>
              <w:rPr>
                <w:rFonts w:ascii="Arial" w:hAnsi="Arial" w:cs="Arial"/>
                <w:b/>
              </w:rPr>
            </w:pPr>
          </w:p>
        </w:tc>
      </w:tr>
      <w:tr w:rsidR="008F0ECC" w:rsidTr="0054082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8F0ECC" w:rsidRPr="00DE0DB6" w:rsidRDefault="00540823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Ethnicity:</w:t>
            </w:r>
          </w:p>
        </w:tc>
      </w:tr>
      <w:tr w:rsidR="008F0ECC" w:rsidTr="00540823">
        <w:trPr>
          <w:trHeight w:hRule="exact" w:val="51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F0ECC" w:rsidRPr="00DE0DB6" w:rsidRDefault="008F0ECC" w:rsidP="007254C6">
            <w:pPr>
              <w:rPr>
                <w:rFonts w:ascii="Arial" w:hAnsi="Arial" w:cs="Arial"/>
                <w:b/>
              </w:rPr>
            </w:pPr>
          </w:p>
        </w:tc>
      </w:tr>
      <w:tr w:rsidR="00540823" w:rsidTr="00AB46FB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40823" w:rsidRDefault="00540823" w:rsidP="005408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Does the Resident Parent/Carer have a new partner?</w:t>
            </w:r>
          </w:p>
          <w:p w:rsidR="00540823" w:rsidRDefault="00540823" w:rsidP="005408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so, please provide name and address of new partner.</w:t>
            </w:r>
          </w:p>
        </w:tc>
      </w:tr>
      <w:tr w:rsidR="00540823" w:rsidTr="00540823">
        <w:trPr>
          <w:trHeight w:hRule="exact" w:val="1191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23" w:rsidRDefault="00540823" w:rsidP="0054082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540823" w:rsidRDefault="00540823" w:rsidP="00540823">
            <w:pPr>
              <w:rPr>
                <w:rFonts w:ascii="Arial" w:hAnsi="Arial" w:cs="Arial"/>
                <w:b/>
              </w:rPr>
            </w:pPr>
          </w:p>
          <w:p w:rsidR="00540823" w:rsidRDefault="00540823" w:rsidP="00540823">
            <w:pPr>
              <w:rPr>
                <w:rFonts w:ascii="Arial" w:hAnsi="Arial" w:cs="Arial"/>
                <w:b/>
              </w:rPr>
            </w:pPr>
          </w:p>
          <w:p w:rsidR="00540823" w:rsidRDefault="00540823" w:rsidP="00540823">
            <w:pPr>
              <w:rPr>
                <w:rFonts w:ascii="Arial" w:hAnsi="Arial" w:cs="Arial"/>
                <w:b/>
              </w:rPr>
            </w:pPr>
          </w:p>
          <w:p w:rsidR="00540823" w:rsidRDefault="00540823" w:rsidP="005408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540823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540823" w:rsidRDefault="00540823" w:rsidP="0054082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 for emergencies:</w:t>
            </w:r>
          </w:p>
        </w:tc>
      </w:tr>
      <w:tr w:rsidR="00540823" w:rsidTr="00EF75F6">
        <w:trPr>
          <w:trHeight w:hRule="exact" w:val="51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23" w:rsidRDefault="00540823" w:rsidP="00540823">
            <w:pPr>
              <w:rPr>
                <w:rFonts w:ascii="Arial" w:hAnsi="Arial" w:cs="Arial"/>
                <w:b/>
              </w:rPr>
            </w:pPr>
          </w:p>
          <w:p w:rsidR="00540823" w:rsidRDefault="00540823" w:rsidP="0054082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bookmarkStart w:id="0" w:name="_GoBack"/>
        <w:bookmarkEnd w:id="0"/>
      </w:tr>
      <w:tr w:rsidR="00EF75F6" w:rsidTr="00EF75F6">
        <w:trPr>
          <w:trHeight w:hRule="exact" w:val="113"/>
        </w:trPr>
        <w:tc>
          <w:tcPr>
            <w:tcW w:w="104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7B04" w:rsidRDefault="00DA7B04" w:rsidP="00540823">
            <w:pPr>
              <w:rPr>
                <w:rFonts w:ascii="Arial" w:hAnsi="Arial" w:cs="Arial"/>
                <w:b/>
              </w:rPr>
            </w:pPr>
          </w:p>
          <w:p w:rsidR="00DA7B04" w:rsidRPr="00DA7B04" w:rsidRDefault="00DA7B04" w:rsidP="00DA7B04">
            <w:pPr>
              <w:rPr>
                <w:rFonts w:ascii="Arial" w:hAnsi="Arial" w:cs="Arial"/>
              </w:rPr>
            </w:pPr>
          </w:p>
          <w:p w:rsidR="00DA7B04" w:rsidRPr="00DA7B04" w:rsidRDefault="00DA7B04" w:rsidP="00DA7B04">
            <w:pPr>
              <w:rPr>
                <w:rFonts w:ascii="Arial" w:hAnsi="Arial" w:cs="Arial"/>
              </w:rPr>
            </w:pPr>
          </w:p>
          <w:p w:rsidR="00DA7B04" w:rsidRDefault="00DA7B04" w:rsidP="00DA7B04">
            <w:pPr>
              <w:rPr>
                <w:rFonts w:ascii="Arial" w:hAnsi="Arial" w:cs="Arial"/>
              </w:rPr>
            </w:pPr>
          </w:p>
          <w:p w:rsidR="00EF75F6" w:rsidRPr="00DA7B04" w:rsidRDefault="00EF75F6" w:rsidP="00DA7B04">
            <w:pPr>
              <w:rPr>
                <w:rFonts w:ascii="Arial" w:hAnsi="Arial" w:cs="Arial"/>
              </w:rPr>
            </w:pPr>
          </w:p>
        </w:tc>
      </w:tr>
      <w:tr w:rsidR="00EF75F6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Pr="00005FBA" w:rsidRDefault="00EF75F6" w:rsidP="00EF75F6">
            <w:pPr>
              <w:rPr>
                <w:rFonts w:ascii="Arial" w:hAnsi="Arial" w:cs="Arial"/>
                <w:b/>
              </w:rPr>
            </w:pPr>
            <w:r w:rsidRPr="00005FBA">
              <w:rPr>
                <w:rFonts w:ascii="Arial" w:hAnsi="Arial" w:cs="Arial"/>
                <w:b/>
              </w:rPr>
              <w:t>RESIDENT PARENT / CARER</w:t>
            </w:r>
          </w:p>
        </w:tc>
      </w:tr>
      <w:tr w:rsidR="00EF75F6" w:rsidTr="0056118E">
        <w:trPr>
          <w:trHeight w:hRule="exact" w:val="340"/>
        </w:trPr>
        <w:tc>
          <w:tcPr>
            <w:tcW w:w="8647" w:type="dxa"/>
            <w:gridSpan w:val="13"/>
            <w:shd w:val="clear" w:color="auto" w:fill="DAEEF3" w:themeFill="accent5" w:themeFillTint="33"/>
            <w:vAlign w:val="center"/>
          </w:tcPr>
          <w:p w:rsidR="00EF75F6" w:rsidRPr="00005FBA" w:rsidRDefault="00EF75F6" w:rsidP="00EF75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1843" w:type="dxa"/>
            <w:shd w:val="clear" w:color="auto" w:fill="DAEEF3" w:themeFill="accent5" w:themeFillTint="33"/>
            <w:vAlign w:val="center"/>
          </w:tcPr>
          <w:p w:rsidR="00EF75F6" w:rsidRPr="00005FBA" w:rsidRDefault="00EF75F6" w:rsidP="00EF75F6">
            <w:pPr>
              <w:rPr>
                <w:rFonts w:ascii="Arial" w:hAnsi="Arial" w:cs="Arial"/>
                <w:b/>
              </w:rPr>
            </w:pPr>
            <w:r w:rsidRPr="00EF75F6">
              <w:rPr>
                <w:rFonts w:ascii="Arial" w:hAnsi="Arial" w:cs="Arial"/>
                <w:b/>
              </w:rPr>
              <w:t>D.O.B.</w:t>
            </w:r>
          </w:p>
        </w:tc>
      </w:tr>
      <w:tr w:rsidR="00EF75F6" w:rsidTr="0056118E">
        <w:trPr>
          <w:trHeight w:hRule="exact" w:val="567"/>
        </w:trPr>
        <w:tc>
          <w:tcPr>
            <w:tcW w:w="8647" w:type="dxa"/>
            <w:gridSpan w:val="13"/>
            <w:vAlign w:val="center"/>
          </w:tcPr>
          <w:p w:rsidR="00EF75F6" w:rsidRPr="00BC1070" w:rsidRDefault="00EF75F6" w:rsidP="00EF75F6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:rsidR="00EF75F6" w:rsidRPr="00BC1070" w:rsidRDefault="00EF75F6" w:rsidP="00EF75F6">
            <w:pPr>
              <w:rPr>
                <w:rFonts w:ascii="Arial" w:hAnsi="Arial" w:cs="Arial"/>
              </w:rPr>
            </w:pPr>
          </w:p>
        </w:tc>
      </w:tr>
      <w:tr w:rsidR="00EF75F6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Relationship to child/ren if not parent:</w:t>
            </w:r>
          </w:p>
        </w:tc>
      </w:tr>
      <w:tr w:rsidR="00EF75F6" w:rsidTr="00EF75F6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F75F6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EF75F6" w:rsidTr="00EF75F6">
        <w:trPr>
          <w:trHeight w:hRule="exact" w:val="1191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EF75F6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Email Address:</w:t>
            </w:r>
          </w:p>
        </w:tc>
      </w:tr>
      <w:tr w:rsidR="00EF75F6" w:rsidTr="00EF75F6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F75F6" w:rsidTr="00EF75F6">
        <w:trPr>
          <w:trHeight w:hRule="exact" w:val="340"/>
        </w:trPr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Telephone:</w:t>
            </w: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0DB6">
              <w:rPr>
                <w:rFonts w:ascii="Arial" w:hAnsi="Arial" w:cs="Arial"/>
                <w:b/>
              </w:rPr>
              <w:t>Mobile:</w:t>
            </w:r>
          </w:p>
        </w:tc>
      </w:tr>
      <w:tr w:rsidR="00EF75F6" w:rsidTr="00EF75F6">
        <w:trPr>
          <w:trHeight w:hRule="exact" w:val="567"/>
        </w:trPr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F75F6" w:rsidTr="00EF75F6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Ethnicity:</w:t>
            </w:r>
          </w:p>
        </w:tc>
      </w:tr>
      <w:tr w:rsidR="00EF75F6" w:rsidTr="00EF75F6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F75F6" w:rsidTr="00EF75F6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Does the Resident Parent/Carer have a new partner?</w:t>
            </w: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so, please provide name and address of new partner.</w:t>
            </w:r>
          </w:p>
        </w:tc>
      </w:tr>
      <w:tr w:rsidR="00EF75F6" w:rsidTr="0056118E">
        <w:trPr>
          <w:trHeight w:hRule="exact" w:val="1191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5F6" w:rsidRDefault="00EF75F6" w:rsidP="00EF75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</w:rPr>
            </w:pPr>
          </w:p>
          <w:p w:rsidR="00EF75F6" w:rsidRDefault="00EF75F6" w:rsidP="00EF75F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56118E" w:rsidTr="0056118E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6118E" w:rsidRDefault="0056118E" w:rsidP="00EF75F6">
            <w:pPr>
              <w:rPr>
                <w:rFonts w:ascii="Arial" w:hAnsi="Arial" w:cs="Arial"/>
                <w:b/>
              </w:rPr>
            </w:pPr>
          </w:p>
        </w:tc>
      </w:tr>
      <w:tr w:rsidR="0056118E" w:rsidTr="0056118E">
        <w:trPr>
          <w:trHeight w:hRule="exact" w:val="567"/>
        </w:trPr>
        <w:tc>
          <w:tcPr>
            <w:tcW w:w="3402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56118E" w:rsidRPr="00704DC0" w:rsidRDefault="0056118E" w:rsidP="0056118E">
            <w:pPr>
              <w:rPr>
                <w:rFonts w:ascii="Arial" w:hAnsi="Arial" w:cs="Arial"/>
                <w:b/>
              </w:rPr>
            </w:pPr>
            <w:r w:rsidRPr="00704DC0">
              <w:rPr>
                <w:rFonts w:ascii="Arial" w:hAnsi="Arial" w:cs="Arial"/>
                <w:b/>
              </w:rPr>
              <w:t>CHILD/REN’S NAMES: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56118E" w:rsidRPr="00704DC0" w:rsidRDefault="0056118E" w:rsidP="005611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D.O.B.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56118E" w:rsidRPr="00704DC0" w:rsidRDefault="0056118E" w:rsidP="005611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Sex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56118E" w:rsidRPr="00704DC0" w:rsidRDefault="0056118E" w:rsidP="0056118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Ethnicity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56118E" w:rsidRPr="00704DC0" w:rsidRDefault="0056118E" w:rsidP="0056118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Who has parental responsibility?</w:t>
            </w:r>
          </w:p>
        </w:tc>
      </w:tr>
      <w:tr w:rsidR="0056118E" w:rsidTr="0056118E">
        <w:trPr>
          <w:trHeight w:hRule="exact" w:val="567"/>
        </w:trPr>
        <w:tc>
          <w:tcPr>
            <w:tcW w:w="3402" w:type="dxa"/>
            <w:gridSpan w:val="3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56118E" w:rsidRPr="00704DC0" w:rsidRDefault="0056118E" w:rsidP="0056118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1843" w:type="dxa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56118E" w:rsidRPr="00704DC0" w:rsidRDefault="0056118E" w:rsidP="0056118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56118E" w:rsidTr="0056118E">
        <w:trPr>
          <w:trHeight w:hRule="exact" w:val="567"/>
        </w:trPr>
        <w:tc>
          <w:tcPr>
            <w:tcW w:w="3402" w:type="dxa"/>
            <w:gridSpan w:val="3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56118E" w:rsidRDefault="0056118E" w:rsidP="0056118E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1843" w:type="dxa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56118E" w:rsidRDefault="0056118E" w:rsidP="0056118E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56118E" w:rsidTr="0056118E">
        <w:trPr>
          <w:trHeight w:hRule="exact" w:val="567"/>
        </w:trPr>
        <w:tc>
          <w:tcPr>
            <w:tcW w:w="3402" w:type="dxa"/>
            <w:gridSpan w:val="3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56118E" w:rsidRDefault="0056118E" w:rsidP="0056118E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1843" w:type="dxa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56118E" w:rsidRDefault="0056118E" w:rsidP="0056118E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56118E" w:rsidTr="0056118E">
        <w:trPr>
          <w:trHeight w:hRule="exact" w:val="567"/>
        </w:trPr>
        <w:tc>
          <w:tcPr>
            <w:tcW w:w="3402" w:type="dxa"/>
            <w:gridSpan w:val="3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gridSpan w:val="4"/>
            <w:vAlign w:val="center"/>
          </w:tcPr>
          <w:p w:rsidR="0056118E" w:rsidRDefault="0056118E" w:rsidP="0056118E">
            <w:pPr>
              <w:jc w:val="center"/>
            </w:pPr>
            <w:r w:rsidRPr="007E6411">
              <w:rPr>
                <w:rFonts w:ascii="Arial" w:hAnsi="Arial" w:cs="Arial"/>
                <w:b/>
              </w:rPr>
              <w:t>M / F</w:t>
            </w:r>
          </w:p>
        </w:tc>
        <w:tc>
          <w:tcPr>
            <w:tcW w:w="1843" w:type="dxa"/>
            <w:vAlign w:val="center"/>
          </w:tcPr>
          <w:p w:rsidR="0056118E" w:rsidRPr="00BC1070" w:rsidRDefault="0056118E" w:rsidP="0056118E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56118E" w:rsidRDefault="0056118E" w:rsidP="0056118E">
            <w:r w:rsidRPr="00724D02">
              <w:rPr>
                <w:rFonts w:ascii="Arial" w:hAnsi="Arial" w:cs="Arial"/>
                <w:b/>
              </w:rPr>
              <w:t>Mother / father/ other *</w:t>
            </w:r>
          </w:p>
        </w:tc>
      </w:tr>
      <w:tr w:rsidR="0056118E" w:rsidTr="0056118E">
        <w:trPr>
          <w:trHeight w:hRule="exact" w:val="340"/>
        </w:trPr>
        <w:tc>
          <w:tcPr>
            <w:tcW w:w="10490" w:type="dxa"/>
            <w:gridSpan w:val="14"/>
            <w:shd w:val="clear" w:color="auto" w:fill="DAEEF3" w:themeFill="accent5" w:themeFillTint="33"/>
            <w:vAlign w:val="center"/>
          </w:tcPr>
          <w:p w:rsidR="0056118E" w:rsidRPr="00DD0E3F" w:rsidRDefault="0056118E" w:rsidP="0056118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</w:t>
            </w:r>
            <w:r w:rsidRPr="00DD0E3F">
              <w:rPr>
                <w:rFonts w:ascii="Arial" w:hAnsi="Arial" w:cs="Arial"/>
                <w:b/>
              </w:rPr>
              <w:t>If neither parent has parental responsibility please give details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56118E" w:rsidTr="002035E5">
        <w:trPr>
          <w:trHeight w:hRule="exact" w:val="680"/>
        </w:trPr>
        <w:tc>
          <w:tcPr>
            <w:tcW w:w="10490" w:type="dxa"/>
            <w:gridSpan w:val="14"/>
            <w:tcBorders>
              <w:bottom w:val="single" w:sz="4" w:space="0" w:color="auto"/>
            </w:tcBorders>
            <w:vAlign w:val="center"/>
          </w:tcPr>
          <w:p w:rsidR="0056118E" w:rsidRPr="00DD0E3F" w:rsidRDefault="0056118E" w:rsidP="0056118E">
            <w:pPr>
              <w:rPr>
                <w:rFonts w:ascii="Arial" w:hAnsi="Arial" w:cs="Arial"/>
                <w:b/>
              </w:rPr>
            </w:pPr>
          </w:p>
        </w:tc>
      </w:tr>
      <w:tr w:rsidR="00312B9B" w:rsidTr="002035E5">
        <w:trPr>
          <w:trHeight w:hRule="exact" w:val="57"/>
        </w:trPr>
        <w:tc>
          <w:tcPr>
            <w:tcW w:w="10490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12B9B" w:rsidRDefault="00312B9B" w:rsidP="00540823">
            <w:pPr>
              <w:rPr>
                <w:rFonts w:ascii="Arial" w:hAnsi="Arial" w:cs="Arial"/>
                <w:b/>
              </w:rPr>
            </w:pPr>
          </w:p>
        </w:tc>
      </w:tr>
      <w:tr w:rsidR="002035E5" w:rsidTr="002035E5">
        <w:trPr>
          <w:trHeight w:hRule="exact" w:val="454"/>
        </w:trPr>
        <w:tc>
          <w:tcPr>
            <w:tcW w:w="1049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35E5" w:rsidRDefault="002035E5" w:rsidP="00540823">
            <w:pPr>
              <w:rPr>
                <w:rFonts w:ascii="Arial" w:hAnsi="Arial" w:cs="Arial"/>
                <w:b/>
              </w:rPr>
            </w:pPr>
          </w:p>
        </w:tc>
      </w:tr>
      <w:tr w:rsidR="00DE0DB6" w:rsidTr="002035E5">
        <w:trPr>
          <w:trHeight w:hRule="exact" w:val="340"/>
        </w:trPr>
        <w:tc>
          <w:tcPr>
            <w:tcW w:w="1049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E0DB6" w:rsidRPr="002035E5" w:rsidRDefault="002035E5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SECTION TWO – REFERRAL DETAILS</w:t>
            </w:r>
          </w:p>
        </w:tc>
      </w:tr>
      <w:tr w:rsidR="00BD4C34" w:rsidTr="002035E5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D4C34" w:rsidRPr="00BD4C34" w:rsidRDefault="00BD4C34" w:rsidP="007254C6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:rsidR="00BD4C34" w:rsidRDefault="002035E5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Reason for requesting contact:</w:t>
            </w:r>
          </w:p>
          <w:p w:rsidR="00BD4C34" w:rsidRDefault="00BD4C34" w:rsidP="007254C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D4C34" w:rsidTr="007B37BF">
        <w:trPr>
          <w:trHeight w:hRule="exact" w:val="2268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BD4C34" w:rsidRDefault="00BD4C34" w:rsidP="007254C6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BD4C34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BD4C34" w:rsidRDefault="00BD4C34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Please indicate which of the following you would like the centre to provide (tick as appropriate):</w:t>
            </w: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3DA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Level One </w:t>
            </w:r>
            <w:r w:rsidR="003209EA">
              <w:rPr>
                <w:rFonts w:ascii="Arial" w:hAnsi="Arial" w:cs="Arial"/>
                <w:b/>
              </w:rPr>
              <w:t xml:space="preserve">                                                               (please see price list for guidance)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Supported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Handed over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3DA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Level Two</w:t>
            </w:r>
            <w:r w:rsidR="003209EA">
              <w:rPr>
                <w:rFonts w:ascii="Arial" w:hAnsi="Arial" w:cs="Arial"/>
                <w:b/>
              </w:rPr>
              <w:t xml:space="preserve">                                                                 (please see price list for guidance)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3209E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t>Supervised Contact</w:t>
            </w:r>
            <w:r w:rsidR="003209E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0042" w:rsidTr="00723DA3">
        <w:trPr>
          <w:trHeight w:hRule="exact" w:val="340"/>
        </w:trPr>
        <w:tc>
          <w:tcPr>
            <w:tcW w:w="82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Supervised contact with handover</w:t>
            </w: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0042" w:rsidRDefault="00B50042" w:rsidP="007254C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80D29" w:rsidRPr="00BC1070" w:rsidRDefault="00C80D29" w:rsidP="007254C6">
            <w:pPr>
              <w:rPr>
                <w:rFonts w:ascii="Arial" w:hAnsi="Arial" w:cs="Arial"/>
              </w:rPr>
            </w:pP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Views and expectations of contact or services required:</w:t>
            </w:r>
          </w:p>
        </w:tc>
      </w:tr>
      <w:tr w:rsidR="003209EA" w:rsidTr="00723DA3">
        <w:trPr>
          <w:trHeight w:hRule="exact" w:val="454"/>
        </w:trPr>
        <w:tc>
          <w:tcPr>
            <w:tcW w:w="822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9EA" w:rsidRPr="00C80D29" w:rsidRDefault="003209EA" w:rsidP="007254C6">
            <w:pPr>
              <w:ind w:left="-22"/>
              <w:rPr>
                <w:rFonts w:ascii="Arial" w:hAnsi="Arial" w:cs="Arial"/>
                <w:sz w:val="10"/>
                <w:szCs w:val="10"/>
              </w:rPr>
            </w:pPr>
          </w:p>
          <w:p w:rsidR="003209EA" w:rsidRPr="00C80D29" w:rsidRDefault="003209EA" w:rsidP="007254C6">
            <w:pPr>
              <w:ind w:left="-22"/>
              <w:rPr>
                <w:rFonts w:ascii="Arial" w:hAnsi="Arial" w:cs="Arial"/>
                <w:b/>
              </w:rPr>
            </w:pPr>
            <w:r w:rsidRPr="00C80D29">
              <w:rPr>
                <w:rFonts w:ascii="Arial" w:hAnsi="Arial" w:cs="Arial"/>
              </w:rPr>
              <w:t>Have all parties been informed about this referral</w:t>
            </w:r>
            <w:r w:rsidRPr="00C80D29">
              <w:rPr>
                <w:rFonts w:ascii="Arial" w:hAnsi="Arial" w:cs="Arial"/>
                <w:b/>
              </w:rPr>
              <w:t xml:space="preserve"> (please delete)?</w:t>
            </w:r>
          </w:p>
          <w:p w:rsidR="003209EA" w:rsidRPr="00C80D29" w:rsidRDefault="003209EA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u w:val="single"/>
              </w:rPr>
            </w:pPr>
            <w:r w:rsidRPr="00C80D29">
              <w:rPr>
                <w:rFonts w:ascii="Arial" w:hAnsi="Arial" w:cs="Arial"/>
                <w:b/>
              </w:rPr>
              <w:t xml:space="preserve">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9EA" w:rsidRPr="00C80D29" w:rsidRDefault="003209EA" w:rsidP="003209EA">
            <w:pPr>
              <w:spacing w:line="276" w:lineRule="auto"/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C80D29" w:rsidTr="00723DA3">
        <w:trPr>
          <w:trHeight w:hRule="exact" w:val="340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What are the </w:t>
            </w:r>
            <w:r w:rsidR="007B37BF">
              <w:rPr>
                <w:rFonts w:ascii="Arial" w:hAnsi="Arial" w:cs="Arial"/>
                <w:b/>
              </w:rPr>
              <w:t>non-</w:t>
            </w:r>
            <w:r w:rsidR="00DD0E3F">
              <w:rPr>
                <w:rFonts w:ascii="Arial" w:hAnsi="Arial" w:cs="Arial"/>
                <w:b/>
              </w:rPr>
              <w:t xml:space="preserve">resident parent’s </w:t>
            </w:r>
            <w:r>
              <w:rPr>
                <w:rFonts w:ascii="Arial" w:hAnsi="Arial" w:cs="Arial"/>
                <w:b/>
              </w:rPr>
              <w:t>views and expectations of contact?</w:t>
            </w:r>
          </w:p>
        </w:tc>
      </w:tr>
      <w:tr w:rsidR="00C80D29" w:rsidTr="00DA7B04">
        <w:trPr>
          <w:trHeight w:hRule="exact" w:val="1758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DA7B04" w:rsidRDefault="00DA7B04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DA7B04" w:rsidRDefault="00DA7B04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DA7B04" w:rsidRDefault="00DA7B04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DA7B04" w:rsidRDefault="00DA7B04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DA7B04" w:rsidRDefault="00DA7B04" w:rsidP="007254C6">
            <w:pPr>
              <w:ind w:left="-22"/>
              <w:rPr>
                <w:rFonts w:ascii="Arial" w:hAnsi="Arial" w:cs="Arial"/>
                <w:b/>
                <w:u w:val="single"/>
              </w:rPr>
            </w:pPr>
          </w:p>
          <w:p w:rsidR="00C80D29" w:rsidRDefault="00C80D29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DD0E3F" w:rsidTr="007B37BF">
        <w:trPr>
          <w:trHeight w:hRule="exact" w:val="567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B37BF" w:rsidRDefault="007B37BF" w:rsidP="007B37BF">
            <w:pPr>
              <w:spacing w:line="276" w:lineRule="auto"/>
              <w:ind w:left="-2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What are the </w:t>
            </w:r>
            <w:r w:rsidR="00DD0E3F">
              <w:rPr>
                <w:rFonts w:ascii="Arial" w:hAnsi="Arial" w:cs="Arial"/>
                <w:b/>
              </w:rPr>
              <w:t>resident parent’s views and expectations of contact?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:rsidR="00DD0E3F" w:rsidRDefault="007B37BF" w:rsidP="007B37BF">
            <w:pPr>
              <w:spacing w:line="276" w:lineRule="auto"/>
              <w:ind w:left="-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(use this area if you are jointly completing the form)</w:t>
            </w:r>
          </w:p>
        </w:tc>
      </w:tr>
      <w:tr w:rsidR="00DD0E3F" w:rsidTr="00DA7B04">
        <w:trPr>
          <w:trHeight w:hRule="exact" w:val="1976"/>
        </w:trPr>
        <w:tc>
          <w:tcPr>
            <w:tcW w:w="104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3F" w:rsidRDefault="00DD0E3F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:rsidR="00DA7B04" w:rsidRDefault="00DA7B04" w:rsidP="007254C6">
            <w:pPr>
              <w:spacing w:after="200" w:line="276" w:lineRule="auto"/>
              <w:ind w:left="-22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D0E3F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Default="00DD0E3F" w:rsidP="007B37BF">
            <w:pPr>
              <w:ind w:left="-9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>Child/ren’s Expectations</w:t>
            </w:r>
            <w:r w:rsidR="007B37BF">
              <w:rPr>
                <w:rFonts w:ascii="Arial" w:hAnsi="Arial" w:cs="Arial"/>
                <w:b/>
              </w:rPr>
              <w:t>, including their ages and level of understanding:</w:t>
            </w:r>
            <w:r>
              <w:rPr>
                <w:rFonts w:ascii="Arial" w:hAnsi="Arial" w:cs="Arial"/>
                <w:b/>
                <w:u w:val="single"/>
              </w:rPr>
              <w:t xml:space="preserve"> </w:t>
            </w:r>
          </w:p>
        </w:tc>
      </w:tr>
      <w:tr w:rsidR="00DD0E3F" w:rsidTr="00DA7B04">
        <w:trPr>
          <w:trHeight w:hRule="exact" w:val="170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  <w:p w:rsidR="00DD0E3F" w:rsidRDefault="00DD0E3F" w:rsidP="007254C6">
            <w:pPr>
              <w:spacing w:after="200" w:line="276" w:lineRule="auto"/>
              <w:ind w:left="-97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  <w:tr w:rsidR="007B37BF" w:rsidTr="00DA7B04">
        <w:trPr>
          <w:trHeight w:hRule="exact" w:val="113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B37BF" w:rsidRDefault="007B37B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</w:tc>
      </w:tr>
      <w:tr w:rsidR="007B37BF" w:rsidTr="00DA7B04">
        <w:trPr>
          <w:trHeight w:hRule="exact" w:val="227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37BF" w:rsidRDefault="007B37BF" w:rsidP="007254C6">
            <w:pPr>
              <w:ind w:left="-97"/>
              <w:rPr>
                <w:rFonts w:ascii="Arial" w:hAnsi="Arial" w:cs="Arial"/>
                <w:b/>
                <w:u w:val="single"/>
              </w:rPr>
            </w:pPr>
          </w:p>
        </w:tc>
      </w:tr>
      <w:tr w:rsidR="00DD0E3F" w:rsidTr="00DA7B04">
        <w:trPr>
          <w:trHeight w:hRule="exact" w:val="340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D0E3F" w:rsidRPr="00146F84" w:rsidRDefault="00DD0E3F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Previous Contact</w:t>
            </w:r>
          </w:p>
        </w:tc>
      </w:tr>
      <w:tr w:rsidR="00DD0E3F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Pr="00B50042" w:rsidRDefault="00DD0E3F" w:rsidP="007254C6">
            <w:pPr>
              <w:rPr>
                <w:rFonts w:ascii="Arial" w:hAnsi="Arial" w:cs="Arial"/>
                <w:b/>
              </w:rPr>
            </w:pPr>
            <w:r w:rsidRPr="00B50042">
              <w:rPr>
                <w:rFonts w:ascii="Arial" w:hAnsi="Arial" w:cs="Arial"/>
                <w:b/>
              </w:rPr>
              <w:t>Where and when was last contact? (</w:t>
            </w:r>
            <w:r>
              <w:rPr>
                <w:rFonts w:ascii="Arial" w:hAnsi="Arial" w:cs="Arial"/>
                <w:b/>
              </w:rPr>
              <w:t>Please provide start and end dates and, i</w:t>
            </w:r>
            <w:r w:rsidRPr="00B50042">
              <w:rPr>
                <w:rFonts w:ascii="Arial" w:hAnsi="Arial" w:cs="Arial"/>
                <w:b/>
              </w:rPr>
              <w:t>f at another contact centre</w:t>
            </w:r>
            <w:r>
              <w:rPr>
                <w:rFonts w:ascii="Arial" w:hAnsi="Arial" w:cs="Arial"/>
                <w:b/>
              </w:rPr>
              <w:t>,</w:t>
            </w:r>
            <w:r w:rsidRPr="00B50042">
              <w:rPr>
                <w:rFonts w:ascii="Arial" w:hAnsi="Arial" w:cs="Arial"/>
                <w:b/>
              </w:rPr>
              <w:t xml:space="preserve"> please provide address)</w:t>
            </w:r>
          </w:p>
        </w:tc>
      </w:tr>
      <w:tr w:rsidR="00DD0E3F" w:rsidTr="00DA7B04">
        <w:trPr>
          <w:trHeight w:hRule="exact" w:val="1701"/>
        </w:trPr>
        <w:tc>
          <w:tcPr>
            <w:tcW w:w="10490" w:type="dxa"/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</w:tr>
      <w:tr w:rsidR="00DD0E3F" w:rsidTr="00DA7B04">
        <w:trPr>
          <w:trHeight w:hRule="exact" w:val="340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DD0E3F" w:rsidRPr="00B50042" w:rsidRDefault="00DD0E3F" w:rsidP="007254C6">
            <w:pPr>
              <w:rPr>
                <w:rFonts w:ascii="Arial" w:hAnsi="Arial" w:cs="Arial"/>
                <w:b/>
              </w:rPr>
            </w:pPr>
            <w:r w:rsidRPr="00B50042">
              <w:rPr>
                <w:rFonts w:ascii="Arial" w:hAnsi="Arial" w:cs="Arial"/>
                <w:b/>
              </w:rPr>
              <w:t>Why did contact break down or end?</w:t>
            </w:r>
          </w:p>
        </w:tc>
      </w:tr>
      <w:tr w:rsidR="00DD0E3F" w:rsidTr="00DA7B04">
        <w:trPr>
          <w:trHeight w:hRule="exact" w:val="1418"/>
        </w:trPr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D0E3F" w:rsidRPr="00BC1070" w:rsidRDefault="00DD0E3F" w:rsidP="007254C6">
            <w:pPr>
              <w:rPr>
                <w:rFonts w:ascii="Arial" w:hAnsi="Arial" w:cs="Arial"/>
              </w:rPr>
            </w:pPr>
          </w:p>
        </w:tc>
      </w:tr>
      <w:tr w:rsidR="00B30546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0546" w:rsidRPr="00B30546" w:rsidRDefault="00B30546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CONFIDENTIALITY:</w:t>
            </w:r>
          </w:p>
        </w:tc>
      </w:tr>
      <w:tr w:rsidR="00B30546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B30546" w:rsidRPr="007254C6" w:rsidRDefault="00B30546" w:rsidP="007254C6">
            <w:pPr>
              <w:rPr>
                <w:rFonts w:ascii="Arial" w:hAnsi="Arial" w:cs="Arial"/>
                <w:b/>
              </w:rPr>
            </w:pPr>
            <w:r w:rsidRPr="007254C6">
              <w:rPr>
                <w:rFonts w:ascii="Arial" w:hAnsi="Arial" w:cs="Arial"/>
                <w:b/>
              </w:rPr>
              <w:t xml:space="preserve">Can </w:t>
            </w:r>
            <w:r w:rsidR="00DC26EE" w:rsidRPr="007254C6">
              <w:rPr>
                <w:rFonts w:ascii="Arial" w:hAnsi="Arial" w:cs="Arial"/>
                <w:b/>
              </w:rPr>
              <w:t>either party’s</w:t>
            </w:r>
            <w:r w:rsidRPr="007254C6">
              <w:rPr>
                <w:rFonts w:ascii="Arial" w:hAnsi="Arial" w:cs="Arial"/>
                <w:b/>
              </w:rPr>
              <w:t xml:space="preserve"> contact details be released to the other party?</w:t>
            </w:r>
          </w:p>
        </w:tc>
      </w:tr>
      <w:tr w:rsidR="00B30546" w:rsidTr="00DA7B04">
        <w:trPr>
          <w:trHeight w:hRule="exact" w:val="1418"/>
        </w:trPr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B30546" w:rsidRDefault="00B30546" w:rsidP="007254C6">
            <w:pPr>
              <w:rPr>
                <w:rFonts w:ascii="Arial" w:hAnsi="Arial" w:cs="Arial"/>
              </w:rPr>
            </w:pPr>
          </w:p>
          <w:p w:rsidR="007254C6" w:rsidRPr="00BC1070" w:rsidRDefault="007254C6" w:rsidP="007254C6">
            <w:pPr>
              <w:rPr>
                <w:rFonts w:ascii="Arial" w:hAnsi="Arial" w:cs="Arial"/>
              </w:rPr>
            </w:pPr>
          </w:p>
        </w:tc>
      </w:tr>
      <w:tr w:rsidR="00DC26EE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26EE" w:rsidRPr="00DC26EE" w:rsidRDefault="00DC26EE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>PROFESSIONALS &amp; LEGAL</w:t>
            </w:r>
          </w:p>
        </w:tc>
      </w:tr>
      <w:tr w:rsidR="00DC26EE" w:rsidTr="00DA7B04">
        <w:trPr>
          <w:trHeight w:hRule="exact" w:val="340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26EE" w:rsidRPr="00721F24" w:rsidRDefault="00DC26EE" w:rsidP="007254C6">
            <w:pPr>
              <w:rPr>
                <w:rFonts w:ascii="Arial" w:hAnsi="Arial" w:cs="Arial"/>
                <w:b/>
                <w:u w:val="single"/>
              </w:rPr>
            </w:pPr>
            <w:r w:rsidRPr="00721F24">
              <w:rPr>
                <w:rFonts w:ascii="Arial" w:hAnsi="Arial" w:cs="Arial"/>
                <w:b/>
                <w:u w:val="single"/>
              </w:rPr>
              <w:t>Local Authority Involvement</w:t>
            </w:r>
            <w:r w:rsidR="0075056E" w:rsidRPr="00721F24">
              <w:rPr>
                <w:rFonts w:ascii="Arial" w:hAnsi="Arial" w:cs="Arial"/>
                <w:b/>
                <w:u w:val="single"/>
              </w:rPr>
              <w:t>:</w:t>
            </w:r>
          </w:p>
        </w:tc>
      </w:tr>
      <w:tr w:rsidR="0075056E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D0DFC" w:rsidRDefault="0075056E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Does anyone from the Local Authority Children’s Services</w:t>
            </w:r>
            <w:r w:rsidR="009D0DFC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Department know the family? </w:t>
            </w:r>
          </w:p>
          <w:p w:rsidR="0075056E" w:rsidRDefault="0075056E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If </w:t>
            </w:r>
            <w:r w:rsidR="009D0DFC">
              <w:rPr>
                <w:rFonts w:ascii="Arial" w:hAnsi="Arial" w:cs="Arial"/>
                <w:b/>
              </w:rPr>
              <w:t>so,</w:t>
            </w:r>
            <w:r>
              <w:rPr>
                <w:rFonts w:ascii="Arial" w:hAnsi="Arial" w:cs="Arial"/>
                <w:b/>
              </w:rPr>
              <w:t xml:space="preserve"> please provide </w:t>
            </w:r>
            <w:r w:rsidR="009D0DFC">
              <w:rPr>
                <w:rFonts w:ascii="Arial" w:hAnsi="Arial" w:cs="Arial"/>
                <w:b/>
              </w:rPr>
              <w:t xml:space="preserve">the </w:t>
            </w:r>
            <w:r>
              <w:rPr>
                <w:rFonts w:ascii="Arial" w:hAnsi="Arial" w:cs="Arial"/>
                <w:b/>
              </w:rPr>
              <w:t>name and address and the capacity</w:t>
            </w:r>
            <w:r w:rsidR="00721F24">
              <w:rPr>
                <w:rFonts w:ascii="Arial" w:hAnsi="Arial" w:cs="Arial"/>
                <w:b/>
              </w:rPr>
              <w:t xml:space="preserve"> </w:t>
            </w:r>
            <w:r w:rsidR="009D0DFC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 which they know the family.</w:t>
            </w:r>
          </w:p>
        </w:tc>
      </w:tr>
      <w:tr w:rsidR="0075056E" w:rsidTr="00DA7B04">
        <w:trPr>
          <w:trHeight w:hRule="exact" w:val="119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 and Address:</w:t>
            </w: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340"/>
        <w:gridCol w:w="2353"/>
        <w:gridCol w:w="284"/>
        <w:gridCol w:w="1134"/>
        <w:gridCol w:w="1276"/>
        <w:gridCol w:w="2693"/>
      </w:tblGrid>
      <w:tr w:rsidR="0075056E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>Child/ren involved:</w:t>
            </w:r>
          </w:p>
        </w:tc>
      </w:tr>
      <w:tr w:rsidR="0075056E" w:rsidTr="00DA7B04">
        <w:trPr>
          <w:trHeight w:hRule="exact" w:val="136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Child/rens Name/s:</w:t>
            </w: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5056E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and date of involvement:</w:t>
            </w:r>
          </w:p>
        </w:tc>
      </w:tr>
      <w:tr w:rsidR="0075056E" w:rsidTr="00DA7B04">
        <w:trPr>
          <w:trHeight w:hRule="exact" w:val="141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</w:rPr>
            </w:pPr>
          </w:p>
          <w:p w:rsidR="0075056E" w:rsidRDefault="0075056E" w:rsidP="007254C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2C5E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2C5E" w:rsidRDefault="00892C5E" w:rsidP="007254C6">
            <w:pPr>
              <w:rPr>
                <w:rFonts w:ascii="Arial" w:hAnsi="Arial" w:cs="Arial"/>
                <w:b/>
              </w:rPr>
            </w:pPr>
          </w:p>
        </w:tc>
      </w:tr>
      <w:tr w:rsidR="00892C5E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2C5E" w:rsidRDefault="00892C5E" w:rsidP="007254C6">
            <w:pPr>
              <w:rPr>
                <w:rFonts w:ascii="Arial" w:hAnsi="Arial" w:cs="Arial"/>
                <w:b/>
              </w:rPr>
            </w:pPr>
          </w:p>
        </w:tc>
      </w:tr>
      <w:tr w:rsidR="0075056E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  <w:u w:val="single"/>
              </w:rPr>
            </w:pPr>
            <w:r w:rsidRPr="0075056E">
              <w:rPr>
                <w:rFonts w:ascii="Arial" w:hAnsi="Arial" w:cs="Arial"/>
                <w:b/>
                <w:u w:val="single"/>
              </w:rPr>
              <w:t>Public Law Outline – Court Orders:</w:t>
            </w:r>
          </w:p>
        </w:tc>
      </w:tr>
      <w:tr w:rsidR="0075056E" w:rsidTr="00DA7B04">
        <w:trPr>
          <w:trHeight w:hRule="exact" w:val="340"/>
        </w:trPr>
        <w:tc>
          <w:tcPr>
            <w:tcW w:w="2750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Court Orders:</w:t>
            </w:r>
          </w:p>
        </w:tc>
        <w:tc>
          <w:tcPr>
            <w:tcW w:w="3771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issued: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75056E" w:rsidRPr="0075056E" w:rsidRDefault="0075056E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Next Court Date:</w:t>
            </w:r>
          </w:p>
        </w:tc>
      </w:tr>
      <w:tr w:rsidR="0075056E" w:rsidTr="00DA7B04">
        <w:trPr>
          <w:trHeight w:val="1021"/>
        </w:trPr>
        <w:tc>
          <w:tcPr>
            <w:tcW w:w="2750" w:type="dxa"/>
            <w:gridSpan w:val="2"/>
            <w:tcBorders>
              <w:bottom w:val="single" w:sz="4" w:space="0" w:color="auto"/>
            </w:tcBorders>
            <w:vAlign w:val="center"/>
          </w:tcPr>
          <w:p w:rsidR="0075056E" w:rsidRPr="008C6646" w:rsidRDefault="008C6646" w:rsidP="007254C6">
            <w:pPr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Interim Care Order:</w:t>
            </w:r>
          </w:p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</w:p>
          <w:p w:rsidR="008C6646" w:rsidRPr="00BC1070" w:rsidRDefault="008C6646" w:rsidP="007254C6">
            <w:pPr>
              <w:rPr>
                <w:rFonts w:ascii="Arial" w:hAnsi="Arial" w:cs="Arial"/>
              </w:rPr>
            </w:pPr>
            <w:r w:rsidRPr="008C6646">
              <w:rPr>
                <w:rFonts w:ascii="Arial" w:hAnsi="Arial" w:cs="Arial"/>
                <w:b/>
              </w:rPr>
              <w:t>Care Order:</w:t>
            </w:r>
          </w:p>
        </w:tc>
        <w:tc>
          <w:tcPr>
            <w:tcW w:w="3771" w:type="dxa"/>
            <w:gridSpan w:val="3"/>
            <w:tcBorders>
              <w:bottom w:val="single" w:sz="4" w:space="0" w:color="auto"/>
            </w:tcBorders>
            <w:vAlign w:val="center"/>
          </w:tcPr>
          <w:p w:rsidR="0075056E" w:rsidRPr="00BC1070" w:rsidRDefault="0075056E" w:rsidP="007254C6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vAlign w:val="center"/>
          </w:tcPr>
          <w:p w:rsidR="0075056E" w:rsidRPr="00BC1070" w:rsidRDefault="0075056E" w:rsidP="007254C6">
            <w:pPr>
              <w:rPr>
                <w:rFonts w:ascii="Arial" w:hAnsi="Arial" w:cs="Arial"/>
              </w:rPr>
            </w:pPr>
          </w:p>
        </w:tc>
      </w:tr>
      <w:tr w:rsidR="008C6646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C6646" w:rsidRPr="00BC1070" w:rsidRDefault="008C6646" w:rsidP="007254C6">
            <w:pPr>
              <w:rPr>
                <w:rFonts w:ascii="Arial" w:hAnsi="Arial" w:cs="Arial"/>
              </w:rPr>
            </w:pPr>
          </w:p>
        </w:tc>
      </w:tr>
      <w:tr w:rsidR="008C6646" w:rsidTr="00DA7B04">
        <w:trPr>
          <w:trHeight w:hRule="exact" w:val="340"/>
        </w:trPr>
        <w:tc>
          <w:tcPr>
            <w:tcW w:w="5387" w:type="dxa"/>
            <w:gridSpan w:val="4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Protection Plan in Place? (please delete)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Protection Category?</w:t>
            </w:r>
          </w:p>
        </w:tc>
      </w:tr>
      <w:tr w:rsidR="008C6646" w:rsidTr="00DA7B04">
        <w:trPr>
          <w:trHeight w:hRule="exact" w:val="454"/>
        </w:trPr>
        <w:tc>
          <w:tcPr>
            <w:tcW w:w="5387" w:type="dxa"/>
            <w:gridSpan w:val="4"/>
            <w:vAlign w:val="center"/>
          </w:tcPr>
          <w:p w:rsidR="008C6646" w:rsidRPr="008C6646" w:rsidRDefault="008C6646" w:rsidP="007254C6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5103" w:type="dxa"/>
            <w:gridSpan w:val="3"/>
            <w:vAlign w:val="center"/>
          </w:tcPr>
          <w:p w:rsidR="008C6646" w:rsidRPr="00BC1070" w:rsidRDefault="008C6646" w:rsidP="007254C6">
            <w:pPr>
              <w:jc w:val="center"/>
              <w:rPr>
                <w:rFonts w:ascii="Arial" w:hAnsi="Arial" w:cs="Arial"/>
              </w:rPr>
            </w:pPr>
          </w:p>
        </w:tc>
      </w:tr>
      <w:tr w:rsidR="008C6646" w:rsidTr="00DA7B04">
        <w:trPr>
          <w:trHeight w:hRule="exact" w:val="340"/>
        </w:trPr>
        <w:tc>
          <w:tcPr>
            <w:tcW w:w="10490" w:type="dxa"/>
            <w:gridSpan w:val="7"/>
            <w:shd w:val="clear" w:color="auto" w:fill="DAEEF3" w:themeFill="accent5" w:themeFillTint="33"/>
            <w:vAlign w:val="center"/>
          </w:tcPr>
          <w:p w:rsidR="008C6646" w:rsidRPr="008C6646" w:rsidRDefault="008C6646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 of Child Protection Meetings</w:t>
            </w:r>
          </w:p>
        </w:tc>
      </w:tr>
      <w:tr w:rsidR="008C6646" w:rsidTr="00DA7B04">
        <w:trPr>
          <w:trHeight w:hRule="exact" w:val="1191"/>
        </w:trPr>
        <w:tc>
          <w:tcPr>
            <w:tcW w:w="10490" w:type="dxa"/>
            <w:gridSpan w:val="7"/>
            <w:vAlign w:val="center"/>
          </w:tcPr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Default="008C6646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8C6646" w:rsidRPr="00BC1070" w:rsidRDefault="008C6646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Post Code</w:t>
            </w:r>
            <w:r w:rsidR="002721F3">
              <w:rPr>
                <w:rFonts w:ascii="Arial" w:hAnsi="Arial" w:cs="Arial"/>
                <w:b/>
              </w:rPr>
              <w:t>:</w:t>
            </w:r>
          </w:p>
        </w:tc>
      </w:tr>
      <w:tr w:rsidR="008C6646" w:rsidTr="00DA7B04">
        <w:trPr>
          <w:trHeight w:hRule="exact" w:val="340"/>
        </w:trPr>
        <w:tc>
          <w:tcPr>
            <w:tcW w:w="5387" w:type="dxa"/>
            <w:gridSpan w:val="4"/>
            <w:shd w:val="clear" w:color="auto" w:fill="DAEEF3" w:themeFill="accent5" w:themeFillTint="33"/>
            <w:vAlign w:val="center"/>
          </w:tcPr>
          <w:p w:rsidR="008C6646" w:rsidRPr="008C6646" w:rsidRDefault="002721F3" w:rsidP="007254C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Looked after child/ren? (please delete)</w:t>
            </w:r>
          </w:p>
        </w:tc>
        <w:tc>
          <w:tcPr>
            <w:tcW w:w="5103" w:type="dxa"/>
            <w:gridSpan w:val="3"/>
            <w:vAlign w:val="center"/>
          </w:tcPr>
          <w:p w:rsidR="008C6646" w:rsidRPr="008C6646" w:rsidRDefault="002721F3" w:rsidP="007254C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2721F3" w:rsidTr="00DA7B04">
        <w:trPr>
          <w:trHeight w:hRule="exact" w:val="340"/>
        </w:trPr>
        <w:tc>
          <w:tcPr>
            <w:tcW w:w="10490" w:type="dxa"/>
            <w:gridSpan w:val="7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2721F3" w:rsidRPr="002721F3" w:rsidRDefault="002721F3" w:rsidP="007254C6">
            <w:pPr>
              <w:rPr>
                <w:rFonts w:ascii="Arial" w:hAnsi="Arial" w:cs="Arial"/>
                <w:b/>
              </w:rPr>
            </w:pPr>
            <w:r w:rsidRPr="002721F3">
              <w:rPr>
                <w:rFonts w:ascii="Arial" w:hAnsi="Arial" w:cs="Arial"/>
                <w:b/>
              </w:rPr>
              <w:t>Venue of LAC Review</w:t>
            </w:r>
          </w:p>
        </w:tc>
      </w:tr>
      <w:tr w:rsidR="002721F3" w:rsidTr="00DA7B04">
        <w:trPr>
          <w:trHeight w:hRule="exact" w:val="1191"/>
        </w:trPr>
        <w:tc>
          <w:tcPr>
            <w:tcW w:w="10490" w:type="dxa"/>
            <w:gridSpan w:val="7"/>
            <w:tcBorders>
              <w:bottom w:val="single" w:sz="4" w:space="0" w:color="auto"/>
            </w:tcBorders>
            <w:vAlign w:val="center"/>
          </w:tcPr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</w:p>
          <w:p w:rsidR="002721F3" w:rsidRPr="00BC1070" w:rsidRDefault="002721F3" w:rsidP="007254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721F24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21F24" w:rsidRDefault="00721F24" w:rsidP="007254C6">
            <w:pPr>
              <w:rPr>
                <w:rFonts w:ascii="Arial" w:hAnsi="Arial" w:cs="Arial"/>
                <w:b/>
              </w:rPr>
            </w:pPr>
          </w:p>
        </w:tc>
      </w:tr>
      <w:tr w:rsidR="002721F3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721F3" w:rsidRPr="002721F3" w:rsidRDefault="002721F3" w:rsidP="007254C6">
            <w:pPr>
              <w:rPr>
                <w:rFonts w:ascii="Arial" w:hAnsi="Arial" w:cs="Arial"/>
                <w:b/>
                <w:u w:val="single"/>
              </w:rPr>
            </w:pPr>
            <w:r w:rsidRPr="002721F3">
              <w:rPr>
                <w:rFonts w:ascii="Arial" w:hAnsi="Arial" w:cs="Arial"/>
                <w:b/>
                <w:u w:val="single"/>
              </w:rPr>
              <w:t>Previous Conv</w:t>
            </w:r>
            <w:r>
              <w:rPr>
                <w:rFonts w:ascii="Arial" w:hAnsi="Arial" w:cs="Arial"/>
                <w:b/>
                <w:u w:val="single"/>
              </w:rPr>
              <w:t>ictions / Fact Finding Hearings</w:t>
            </w:r>
          </w:p>
          <w:p w:rsidR="002721F3" w:rsidRPr="002721F3" w:rsidRDefault="002721F3" w:rsidP="007254C6">
            <w:pPr>
              <w:rPr>
                <w:rFonts w:ascii="Arial" w:hAnsi="Arial" w:cs="Arial"/>
                <w:b/>
              </w:rPr>
            </w:pPr>
          </w:p>
        </w:tc>
      </w:tr>
      <w:tr w:rsidR="00721F24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10DCC" w:rsidRDefault="00721F2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give full details of any offenses or findings of fact involving children. </w:t>
            </w:r>
          </w:p>
          <w:p w:rsidR="00721F24" w:rsidRDefault="00C10DCC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include</w:t>
            </w:r>
            <w:r w:rsidR="00721F24">
              <w:rPr>
                <w:rFonts w:ascii="Arial" w:hAnsi="Arial" w:cs="Arial"/>
                <w:b/>
              </w:rPr>
              <w:t xml:space="preserve"> domestic abuse, sexual offenses, substance misuse, arson and firearms:</w:t>
            </w: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 of Adult/s to whom conviction relates:</w:t>
            </w:r>
          </w:p>
        </w:tc>
      </w:tr>
      <w:tr w:rsidR="00721F24" w:rsidTr="00DA7B04">
        <w:trPr>
          <w:trHeight w:hRule="exact" w:val="68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>Nature of Allegation/ Conviction e.g. Common Assault:</w:t>
            </w:r>
          </w:p>
        </w:tc>
      </w:tr>
      <w:tr w:rsidR="00721F24" w:rsidTr="00DA7B04">
        <w:trPr>
          <w:trHeight w:hRule="exact" w:val="102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Details of Allegation/Conviction/bail conditions</w:t>
            </w:r>
            <w:r w:rsidR="00CB59FA">
              <w:rPr>
                <w:rFonts w:ascii="Arial" w:hAnsi="Arial" w:cs="Arial"/>
                <w:b/>
              </w:rPr>
              <w:t>:</w:t>
            </w:r>
          </w:p>
        </w:tc>
      </w:tr>
      <w:tr w:rsidR="00721F24" w:rsidTr="00DA7B04">
        <w:trPr>
          <w:trHeight w:hRule="exact" w:val="136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21F24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Date of Conviction if applicable:</w:t>
            </w:r>
          </w:p>
        </w:tc>
      </w:tr>
      <w:tr w:rsidR="00721F24" w:rsidTr="00DA7B04">
        <w:trPr>
          <w:trHeight w:hRule="exact" w:val="737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</w:rPr>
            </w:pPr>
          </w:p>
          <w:p w:rsidR="00721F24" w:rsidRDefault="00721F2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7E53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57E53" w:rsidRDefault="00C57E53" w:rsidP="00CB59FA">
            <w:pPr>
              <w:rPr>
                <w:rFonts w:ascii="Arial" w:hAnsi="Arial" w:cs="Arial"/>
                <w:b/>
              </w:rPr>
            </w:pPr>
          </w:p>
        </w:tc>
      </w:tr>
      <w:tr w:rsidR="00721F24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21F24" w:rsidRPr="00D02734" w:rsidRDefault="009265F9" w:rsidP="00CB59FA">
            <w:pPr>
              <w:rPr>
                <w:rFonts w:ascii="Arial" w:hAnsi="Arial" w:cs="Arial"/>
                <w:b/>
                <w:u w:val="single"/>
              </w:rPr>
            </w:pPr>
            <w:r w:rsidRPr="00D02734">
              <w:rPr>
                <w:rFonts w:ascii="Arial" w:hAnsi="Arial" w:cs="Arial"/>
                <w:b/>
                <w:u w:val="single"/>
              </w:rPr>
              <w:t>Private Law/Criminal Law Court Orders:</w:t>
            </w:r>
          </w:p>
        </w:tc>
      </w:tr>
      <w:tr w:rsidR="00E17B69" w:rsidTr="00DA7B04">
        <w:trPr>
          <w:trHeight w:hRule="exact"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of Order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Court Order /Police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Order made to: 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Date Order Made: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Date of next Court 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Hearing:</w:t>
            </w:r>
          </w:p>
        </w:tc>
      </w:tr>
      <w:tr w:rsidR="00D02734" w:rsidTr="00DA7B04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(Residence 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(Contact 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124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(Special Guardianship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Order)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 Arrangement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(Prohibited Steps)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10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 Molestation 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96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Harassment Order:</w:t>
            </w: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02734" w:rsidRPr="00BC1070" w:rsidRDefault="00D02734" w:rsidP="00CB59FA">
            <w:pPr>
              <w:rPr>
                <w:rFonts w:ascii="Arial" w:hAnsi="Arial" w:cs="Arial"/>
              </w:rPr>
            </w:pP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02734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D02734" w:rsidRDefault="00D02734" w:rsidP="00CB59FA">
            <w:pPr>
              <w:rPr>
                <w:rFonts w:ascii="Arial" w:hAnsi="Arial" w:cs="Arial"/>
                <w:b/>
                <w:u w:val="single"/>
              </w:rPr>
            </w:pPr>
            <w:r w:rsidRPr="00D02734">
              <w:rPr>
                <w:rFonts w:ascii="Arial" w:hAnsi="Arial" w:cs="Arial"/>
                <w:b/>
                <w:u w:val="single"/>
              </w:rPr>
              <w:lastRenderedPageBreak/>
              <w:t>Special Needs Children:</w:t>
            </w:r>
          </w:p>
        </w:tc>
      </w:tr>
      <w:tr w:rsidR="00D02734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Do any of the children involved in the proposed contact have Special Educational Needs or a Disability?</w:t>
            </w:r>
          </w:p>
        </w:tc>
      </w:tr>
      <w:tr w:rsidR="00D02734" w:rsidTr="00DA7B04">
        <w:trPr>
          <w:trHeight w:hRule="exact" w:val="113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Child/ren’s Name</w:t>
            </w:r>
            <w:r w:rsidR="00CB59FA">
              <w:rPr>
                <w:rFonts w:ascii="Arial" w:hAnsi="Arial" w:cs="Arial"/>
                <w:b/>
              </w:rPr>
              <w:t>/s</w:t>
            </w:r>
            <w:r>
              <w:rPr>
                <w:rFonts w:ascii="Arial" w:hAnsi="Arial" w:cs="Arial"/>
                <w:b/>
              </w:rPr>
              <w:t>:</w:t>
            </w: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Specific behavioural/learning difficulties: Please give details:</w:t>
            </w:r>
          </w:p>
        </w:tc>
      </w:tr>
      <w:tr w:rsidR="00D02734" w:rsidTr="00DA7B04">
        <w:trPr>
          <w:trHeight w:hRule="exact" w:val="124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Nature of Disability: Please give details:</w:t>
            </w:r>
          </w:p>
        </w:tc>
      </w:tr>
      <w:tr w:rsidR="00D02734" w:rsidTr="00DA7B04">
        <w:trPr>
          <w:trHeight w:hRule="exact" w:val="124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</w:rPr>
            </w:pPr>
          </w:p>
          <w:p w:rsidR="00D02734" w:rsidRDefault="00D02734" w:rsidP="00CB59F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7E53" w:rsidTr="00DA7B04">
        <w:trPr>
          <w:trHeight w:hRule="exact" w:val="113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57E53" w:rsidRDefault="00C57E53" w:rsidP="00CB59FA">
            <w:pPr>
              <w:rPr>
                <w:rFonts w:ascii="Arial" w:hAnsi="Arial" w:cs="Arial"/>
                <w:b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CB59FA" w:rsidRDefault="00CB59FA" w:rsidP="00CB59FA">
            <w:pPr>
              <w:rPr>
                <w:rFonts w:ascii="Arial" w:hAnsi="Arial" w:cs="Arial"/>
                <w:b/>
                <w:u w:val="single"/>
              </w:rPr>
            </w:pPr>
            <w:r w:rsidRPr="00CB59FA">
              <w:rPr>
                <w:rFonts w:ascii="Arial" w:hAnsi="Arial" w:cs="Arial"/>
                <w:b/>
                <w:u w:val="single"/>
              </w:rPr>
              <w:t>Health and Medical Requirements:</w:t>
            </w:r>
          </w:p>
        </w:tc>
      </w:tr>
      <w:tr w:rsidR="00CB59FA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CB59FA" w:rsidRDefault="00CB59FA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Do any of the children or adults have any </w:t>
            </w:r>
            <w:r w:rsidR="00EC3294">
              <w:rPr>
                <w:rFonts w:ascii="Arial" w:hAnsi="Arial" w:cs="Arial"/>
                <w:b/>
              </w:rPr>
              <w:t>specific</w:t>
            </w:r>
            <w:r>
              <w:rPr>
                <w:rFonts w:ascii="Arial" w:hAnsi="Arial" w:cs="Arial"/>
                <w:b/>
              </w:rPr>
              <w:t xml:space="preserve"> requirements relating to illness, impairment, allergies, special needs or other? Please specify.</w:t>
            </w:r>
          </w:p>
        </w:tc>
      </w:tr>
      <w:tr w:rsidR="00CB59FA" w:rsidTr="00DA7B04">
        <w:trPr>
          <w:trHeight w:hRule="exact" w:val="2835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</w:rPr>
            </w:pPr>
          </w:p>
          <w:p w:rsidR="00CB59FA" w:rsidRDefault="00CB59FA" w:rsidP="005C0B8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D02734" w:rsidRDefault="00CB59FA" w:rsidP="005C0B80">
            <w:pPr>
              <w:rPr>
                <w:rFonts w:ascii="Arial" w:hAnsi="Arial" w:cs="Arial"/>
                <w:b/>
              </w:rPr>
            </w:pPr>
            <w:r w:rsidRPr="00CB59FA">
              <w:rPr>
                <w:rFonts w:ascii="Arial" w:hAnsi="Arial" w:cs="Arial"/>
                <w:b/>
                <w:u w:val="single"/>
              </w:rPr>
              <w:t>Additional information:</w:t>
            </w:r>
          </w:p>
        </w:tc>
      </w:tr>
      <w:tr w:rsidR="00D02734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</w:tcBorders>
            <w:shd w:val="clear" w:color="auto" w:fill="DAEEF3" w:themeFill="accent5" w:themeFillTint="33"/>
            <w:vAlign w:val="center"/>
          </w:tcPr>
          <w:p w:rsidR="00CB59FA" w:rsidRDefault="00CB59FA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 the following permitted? Please detail any restrictions.</w:t>
            </w:r>
          </w:p>
          <w:p w:rsidR="00D02734" w:rsidRDefault="00D02734" w:rsidP="009D0DFC"/>
        </w:tc>
      </w:tr>
      <w:tr w:rsidR="009D0DFC" w:rsidTr="00DA7B04">
        <w:trPr>
          <w:trHeight w:hRule="exact" w:val="113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FC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Non-resident parent/carer taking photos:  </w:t>
            </w:r>
            <w:r w:rsidRPr="008C6646">
              <w:rPr>
                <w:rFonts w:ascii="Arial" w:hAnsi="Arial" w:cs="Arial"/>
                <w:b/>
              </w:rPr>
              <w:t>YES / NO</w:t>
            </w: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  <w:p w:rsidR="009D0DFC" w:rsidRDefault="009D0DFC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0DFC" w:rsidTr="00DA7B04">
        <w:trPr>
          <w:trHeight w:hRule="exact" w:val="113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DFC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Non-resident parent/carer taking videos:  </w:t>
            </w:r>
            <w:r w:rsidRPr="008C6646">
              <w:rPr>
                <w:rFonts w:ascii="Arial" w:hAnsi="Arial" w:cs="Arial"/>
                <w:b/>
              </w:rPr>
              <w:t>YES / NO</w:t>
            </w:r>
          </w:p>
          <w:p w:rsidR="009D0DFC" w:rsidRDefault="009D0DFC" w:rsidP="009D0DFC">
            <w:pPr>
              <w:rPr>
                <w:rFonts w:ascii="Arial" w:hAnsi="Arial" w:cs="Arial"/>
                <w:b/>
              </w:rPr>
            </w:pPr>
          </w:p>
        </w:tc>
      </w:tr>
      <w:tr w:rsidR="005C0B80" w:rsidTr="00DA7B04">
        <w:trPr>
          <w:trHeight w:hRule="exact" w:val="1134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B80" w:rsidRDefault="009D0DFC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Non-resident parent/carer giving p</w:t>
            </w:r>
            <w:r w:rsidR="005C0B80">
              <w:rPr>
                <w:rFonts w:ascii="Arial" w:hAnsi="Arial" w:cs="Arial"/>
                <w:b/>
              </w:rPr>
              <w:t xml:space="preserve">resents: 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5C0B80" w:rsidRPr="008C6646">
              <w:rPr>
                <w:rFonts w:ascii="Arial" w:hAnsi="Arial" w:cs="Arial"/>
                <w:b/>
              </w:rPr>
              <w:t>YES / NO</w:t>
            </w: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</w:rPr>
            </w:pPr>
          </w:p>
          <w:p w:rsidR="005C0B80" w:rsidRDefault="005C0B80" w:rsidP="009D0DF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shd w:val="clear" w:color="auto" w:fill="DAEEF3" w:themeFill="accent5" w:themeFillTint="33"/>
            <w:vAlign w:val="center"/>
          </w:tcPr>
          <w:p w:rsidR="005C0B80" w:rsidRDefault="00CB59FA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</w:t>
            </w:r>
            <w:r w:rsidR="005C0B80">
              <w:rPr>
                <w:rFonts w:ascii="Arial" w:hAnsi="Arial" w:cs="Arial"/>
                <w:b/>
              </w:rPr>
              <w:t>/Are</w:t>
            </w:r>
            <w:r>
              <w:rPr>
                <w:rFonts w:ascii="Arial" w:hAnsi="Arial" w:cs="Arial"/>
                <w:b/>
              </w:rPr>
              <w:t xml:space="preserve"> the child/ren</w:t>
            </w:r>
            <w:r w:rsidR="005C0B80">
              <w:rPr>
                <w:rFonts w:ascii="Arial" w:hAnsi="Arial" w:cs="Arial"/>
                <w:b/>
              </w:rPr>
              <w:t xml:space="preserve"> allowed i</w:t>
            </w:r>
            <w:r>
              <w:rPr>
                <w:rFonts w:ascii="Arial" w:hAnsi="Arial" w:cs="Arial"/>
                <w:b/>
              </w:rPr>
              <w:t>ndire</w:t>
            </w:r>
            <w:r w:rsidR="005C0B80">
              <w:rPr>
                <w:rFonts w:ascii="Arial" w:hAnsi="Arial" w:cs="Arial"/>
                <w:b/>
              </w:rPr>
              <w:t>ct contact via mobile phone or s</w:t>
            </w:r>
            <w:r>
              <w:rPr>
                <w:rFonts w:ascii="Arial" w:hAnsi="Arial" w:cs="Arial"/>
                <w:b/>
              </w:rPr>
              <w:t>ocial media during</w:t>
            </w:r>
            <w:r w:rsidR="005C0B80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contact? </w:t>
            </w:r>
          </w:p>
          <w:p w:rsidR="00D02734" w:rsidRPr="00BC1070" w:rsidRDefault="00CB59FA" w:rsidP="009D0D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If so please provide full details:</w:t>
            </w:r>
          </w:p>
        </w:tc>
      </w:tr>
      <w:tr w:rsidR="00D02734" w:rsidTr="00DA7B04">
        <w:trPr>
          <w:trHeight w:hRule="exact" w:val="1418"/>
        </w:trPr>
        <w:tc>
          <w:tcPr>
            <w:tcW w:w="10490" w:type="dxa"/>
            <w:vAlign w:val="center"/>
          </w:tcPr>
          <w:p w:rsidR="00D02734" w:rsidRPr="00BC1070" w:rsidRDefault="00D02734" w:rsidP="009D0DFC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shd w:val="clear" w:color="auto" w:fill="DAEEF3" w:themeFill="accent5" w:themeFillTint="33"/>
            <w:vAlign w:val="center"/>
          </w:tcPr>
          <w:p w:rsidR="005C0B80" w:rsidRDefault="005C0B80" w:rsidP="009D0DF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Is there an agreement the child/ren can be taken out of the centre (supported contact only)? </w:t>
            </w:r>
          </w:p>
          <w:p w:rsidR="00D02734" w:rsidRPr="00BC1070" w:rsidRDefault="005C0B80" w:rsidP="009D0D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If so please give full details below:</w:t>
            </w:r>
          </w:p>
        </w:tc>
      </w:tr>
      <w:tr w:rsidR="00D02734" w:rsidTr="00DA7B04">
        <w:trPr>
          <w:trHeight w:hRule="exact" w:val="1701"/>
        </w:trPr>
        <w:tc>
          <w:tcPr>
            <w:tcW w:w="10490" w:type="dxa"/>
            <w:tcBorders>
              <w:bottom w:val="single" w:sz="4" w:space="0" w:color="auto"/>
            </w:tcBorders>
            <w:vAlign w:val="center"/>
          </w:tcPr>
          <w:p w:rsidR="00D02734" w:rsidRPr="00BC1070" w:rsidRDefault="00D02734" w:rsidP="009D0DFC">
            <w:pPr>
              <w:rPr>
                <w:rFonts w:ascii="Arial" w:hAnsi="Arial" w:cs="Arial"/>
              </w:rPr>
            </w:pPr>
          </w:p>
        </w:tc>
      </w:tr>
      <w:tr w:rsidR="008F67A3" w:rsidTr="00DA7B04">
        <w:trPr>
          <w:trHeight w:hRule="exact" w:val="113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F67A3" w:rsidRPr="00BC1070" w:rsidRDefault="008F67A3" w:rsidP="009D0DFC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0DFC" w:rsidRPr="009D0DFC" w:rsidRDefault="009D0DFC" w:rsidP="009D0DFC">
            <w:pPr>
              <w:ind w:right="-755"/>
              <w:rPr>
                <w:rFonts w:ascii="Arial" w:hAnsi="Arial" w:cs="Arial"/>
                <w:b/>
                <w:u w:val="single"/>
              </w:rPr>
            </w:pPr>
            <w:r w:rsidRPr="009D0DFC">
              <w:rPr>
                <w:rFonts w:ascii="Arial" w:hAnsi="Arial" w:cs="Arial"/>
                <w:b/>
                <w:u w:val="single"/>
              </w:rPr>
              <w:t>SECTION THREE:</w:t>
            </w:r>
          </w:p>
          <w:p w:rsidR="009D0DFC" w:rsidRDefault="009D0DFC" w:rsidP="009D0DFC">
            <w:pPr>
              <w:ind w:right="-75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NB – Only complete Section 3 if this case is going through a legal process regarding contact:</w:t>
            </w:r>
          </w:p>
          <w:p w:rsidR="00D02734" w:rsidRPr="00BC1070" w:rsidRDefault="00D02734" w:rsidP="005C0B80">
            <w:pPr>
              <w:rPr>
                <w:rFonts w:ascii="Arial" w:hAnsi="Arial" w:cs="Arial"/>
              </w:rPr>
            </w:pPr>
          </w:p>
        </w:tc>
      </w:tr>
      <w:tr w:rsidR="00D02734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2734" w:rsidRPr="008F67A3" w:rsidRDefault="008F67A3" w:rsidP="008F67A3">
            <w:pPr>
              <w:ind w:right="-755"/>
              <w:rPr>
                <w:rFonts w:ascii="Arial" w:hAnsi="Arial" w:cs="Arial"/>
                <w:u w:val="single"/>
              </w:rPr>
            </w:pPr>
            <w:r w:rsidRPr="008F67A3">
              <w:rPr>
                <w:rFonts w:ascii="Arial" w:hAnsi="Arial" w:cs="Arial"/>
                <w:b/>
                <w:u w:val="single"/>
              </w:rPr>
              <w:t>CAFCASS: Contact Orders and Contact:</w:t>
            </w: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there an allocated Cafcass Officer? If so, please complete details below.</w:t>
            </w: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 of Cafcass Officer:</w:t>
            </w:r>
          </w:p>
        </w:tc>
      </w:tr>
      <w:tr w:rsidR="008F67A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8F67A3" w:rsidTr="00DA7B04">
        <w:trPr>
          <w:trHeight w:hRule="exact" w:val="119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Postcode:</w:t>
            </w: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EC3294" w:rsidRPr="00DE0DB6" w:rsidRDefault="00EC3294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EC3294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92DD3" w:rsidRPr="00DE0DB6" w:rsidRDefault="00892DD3" w:rsidP="00EC3294">
            <w:pPr>
              <w:rPr>
                <w:rFonts w:ascii="Arial" w:hAnsi="Arial" w:cs="Arial"/>
                <w:b/>
              </w:rPr>
            </w:pPr>
          </w:p>
          <w:p w:rsidR="008F67A3" w:rsidRDefault="00892DD3" w:rsidP="00EC3294">
            <w:pPr>
              <w:rPr>
                <w:rFonts w:ascii="Arial" w:hAnsi="Arial" w:cs="Arial"/>
                <w:b/>
              </w:rPr>
            </w:pPr>
            <w:r w:rsidRPr="00DE0DB6">
              <w:rPr>
                <w:rFonts w:ascii="Arial" w:hAnsi="Arial" w:cs="Arial"/>
                <w:b/>
              </w:rPr>
              <w:t>Postcode:</w:t>
            </w: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Post Code:</w:t>
            </w:r>
          </w:p>
        </w:tc>
      </w:tr>
      <w:tr w:rsidR="00892DD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EC329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 Address:</w:t>
            </w:r>
          </w:p>
        </w:tc>
      </w:tr>
      <w:tr w:rsidR="00892DD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EC3294">
            <w:pPr>
              <w:rPr>
                <w:rFonts w:ascii="Arial" w:hAnsi="Arial" w:cs="Arial"/>
                <w:b/>
              </w:rPr>
            </w:pP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Number/s:</w:t>
            </w:r>
          </w:p>
        </w:tc>
      </w:tr>
      <w:tr w:rsidR="008F67A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2E40ED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E40ED">
              <w:rPr>
                <w:rFonts w:ascii="Arial" w:hAnsi="Arial" w:cs="Arial"/>
                <w:b/>
                <w:sz w:val="22"/>
                <w:szCs w:val="22"/>
              </w:rPr>
              <w:lastRenderedPageBreak/>
              <w:t>If there is a Court order relating to contact please attach a copy and give a brief outline below:</w:t>
            </w:r>
          </w:p>
        </w:tc>
      </w:tr>
      <w:tr w:rsidR="008F67A3" w:rsidTr="00DA7B04">
        <w:trPr>
          <w:trHeight w:hRule="exact" w:val="141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2E40E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If there </w:t>
            </w:r>
            <w:r w:rsidR="00D97743">
              <w:rPr>
                <w:rFonts w:ascii="Arial" w:hAnsi="Arial" w:cs="Arial"/>
                <w:b/>
              </w:rPr>
              <w:t xml:space="preserve">are </w:t>
            </w:r>
            <w:r>
              <w:rPr>
                <w:rFonts w:ascii="Arial" w:hAnsi="Arial" w:cs="Arial"/>
                <w:b/>
              </w:rPr>
              <w:t xml:space="preserve">other Court Orders in relation to the child/ren </w:t>
            </w:r>
            <w:r w:rsidR="002E40ED" w:rsidRPr="002E40ED">
              <w:rPr>
                <w:rFonts w:ascii="Arial" w:hAnsi="Arial" w:cs="Arial"/>
                <w:b/>
              </w:rPr>
              <w:t>please attach a copy and give a brief outline below:</w:t>
            </w:r>
          </w:p>
        </w:tc>
      </w:tr>
      <w:tr w:rsidR="008F67A3" w:rsidTr="00DA7B04">
        <w:trPr>
          <w:trHeight w:hRule="exact" w:val="141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Has a S7 Report been ordered by the Court?    (Please delete)                         </w:t>
            </w:r>
          </w:p>
        </w:tc>
      </w:tr>
      <w:tr w:rsidR="008F67A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8F67A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so, when is this due to be submitted?</w:t>
            </w:r>
          </w:p>
        </w:tc>
      </w:tr>
      <w:tr w:rsidR="008F67A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A3" w:rsidRDefault="008F67A3" w:rsidP="00EC3294">
            <w:pPr>
              <w:rPr>
                <w:rFonts w:ascii="Arial" w:hAnsi="Arial" w:cs="Arial"/>
                <w:b/>
              </w:rPr>
            </w:pPr>
          </w:p>
          <w:p w:rsidR="008F67A3" w:rsidRDefault="008F67A3" w:rsidP="00EC329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6125C" w:rsidTr="00DA7B04">
        <w:trPr>
          <w:trHeight w:hRule="exact" w:val="628"/>
        </w:trPr>
        <w:tc>
          <w:tcPr>
            <w:tcW w:w="104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6125C" w:rsidRDefault="0076125C" w:rsidP="00EC3294">
            <w:pPr>
              <w:rPr>
                <w:rFonts w:ascii="Arial" w:hAnsi="Arial" w:cs="Arial"/>
                <w:b/>
              </w:rPr>
            </w:pPr>
          </w:p>
        </w:tc>
      </w:tr>
      <w:tr w:rsidR="009D0DFC" w:rsidTr="00DA7B04">
        <w:trPr>
          <w:trHeight w:hRule="exact" w:val="567"/>
        </w:trPr>
        <w:tc>
          <w:tcPr>
            <w:tcW w:w="10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D0DFC" w:rsidRPr="00BC1070" w:rsidRDefault="00892DD3" w:rsidP="00EC3294">
            <w:pPr>
              <w:rPr>
                <w:rFonts w:ascii="Arial" w:hAnsi="Arial" w:cs="Arial"/>
              </w:rPr>
            </w:pPr>
            <w:r w:rsidRPr="00892DD3">
              <w:rPr>
                <w:rFonts w:ascii="Arial" w:hAnsi="Arial" w:cs="Arial"/>
                <w:b/>
                <w:u w:val="single"/>
              </w:rPr>
              <w:t>Solicitors acting for Resident Parent/Adult:</w:t>
            </w:r>
          </w:p>
        </w:tc>
      </w:tr>
      <w:tr w:rsidR="00892DD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</w:tr>
      <w:tr w:rsidR="00892DD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2DD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892DD3" w:rsidTr="00DA7B04">
        <w:trPr>
          <w:trHeight w:hRule="exact" w:val="124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892DD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</w:t>
            </w:r>
            <w:r w:rsidR="00922CFB">
              <w:rPr>
                <w:rFonts w:ascii="Arial" w:hAnsi="Arial" w:cs="Arial"/>
                <w:b/>
              </w:rPr>
              <w:t>/s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92DD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92DD3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Email Address: </w:t>
            </w:r>
          </w:p>
        </w:tc>
      </w:tr>
      <w:tr w:rsidR="00892DD3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DD3" w:rsidRDefault="00892DD3" w:rsidP="00922CFB">
            <w:pPr>
              <w:rPr>
                <w:rFonts w:ascii="Arial" w:hAnsi="Arial" w:cs="Arial"/>
                <w:b/>
              </w:rPr>
            </w:pPr>
          </w:p>
          <w:p w:rsidR="00892DD3" w:rsidRDefault="00892DD3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77B7" w:rsidTr="00DA7B04">
        <w:trPr>
          <w:trHeight w:hRule="exact" w:val="340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E77B7" w:rsidRDefault="00AE77B7" w:rsidP="00D977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Have </w:t>
            </w:r>
            <w:r w:rsidR="00D97743">
              <w:rPr>
                <w:rFonts w:ascii="Arial" w:hAnsi="Arial" w:cs="Arial"/>
                <w:b/>
              </w:rPr>
              <w:t>their</w:t>
            </w:r>
            <w:r>
              <w:rPr>
                <w:rFonts w:ascii="Arial" w:hAnsi="Arial" w:cs="Arial"/>
                <w:b/>
              </w:rPr>
              <w:t xml:space="preserve"> services been retained between court appearances?</w:t>
            </w:r>
          </w:p>
        </w:tc>
      </w:tr>
      <w:tr w:rsidR="00AE77B7" w:rsidTr="00DA7B04">
        <w:trPr>
          <w:trHeight w:hRule="exact" w:val="567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Layout w:type="fixed"/>
        <w:tblLook w:val="04A0" w:firstRow="1" w:lastRow="0" w:firstColumn="1" w:lastColumn="0" w:noHBand="0" w:noVBand="1"/>
      </w:tblPr>
      <w:tblGrid>
        <w:gridCol w:w="5954"/>
        <w:gridCol w:w="2126"/>
        <w:gridCol w:w="2410"/>
      </w:tblGrid>
      <w:tr w:rsidR="009D0DFC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D0DFC" w:rsidRPr="00BC1070" w:rsidRDefault="00922CFB" w:rsidP="00922CFB">
            <w:pPr>
              <w:rPr>
                <w:rFonts w:ascii="Arial" w:hAnsi="Arial" w:cs="Arial"/>
              </w:rPr>
            </w:pPr>
            <w:r w:rsidRPr="00922CFB">
              <w:rPr>
                <w:rFonts w:ascii="Arial" w:hAnsi="Arial" w:cs="Arial"/>
                <w:b/>
                <w:u w:val="single"/>
              </w:rPr>
              <w:lastRenderedPageBreak/>
              <w:t>Solicitor for Non-Resident Parent/Adult:</w:t>
            </w:r>
          </w:p>
        </w:tc>
      </w:tr>
      <w:tr w:rsidR="00922CFB" w:rsidTr="00DA7B04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</w:tr>
      <w:tr w:rsidR="00922CFB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2CFB" w:rsidTr="00DA7B04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Address:</w:t>
            </w:r>
          </w:p>
        </w:tc>
      </w:tr>
      <w:tr w:rsidR="00922CFB" w:rsidTr="00DA7B04">
        <w:trPr>
          <w:trHeight w:hRule="exact" w:val="124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Post Code: </w:t>
            </w:r>
          </w:p>
        </w:tc>
      </w:tr>
      <w:tr w:rsidR="00922CFB" w:rsidTr="00DA7B04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Phone Number/s:</w:t>
            </w:r>
          </w:p>
        </w:tc>
      </w:tr>
      <w:tr w:rsidR="00922CFB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22CFB" w:rsidTr="00DA7B04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Email Address: </w:t>
            </w:r>
          </w:p>
        </w:tc>
      </w:tr>
      <w:tr w:rsidR="00922CFB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CFB" w:rsidRDefault="00922CFB" w:rsidP="00922CFB">
            <w:pPr>
              <w:rPr>
                <w:rFonts w:ascii="Arial" w:hAnsi="Arial" w:cs="Arial"/>
                <w:b/>
              </w:rPr>
            </w:pPr>
          </w:p>
          <w:p w:rsidR="00922CFB" w:rsidRDefault="00922CFB" w:rsidP="00922CF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E77B7" w:rsidTr="00DA7B04">
        <w:trPr>
          <w:trHeight w:hRule="exact" w:val="34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E77B7" w:rsidRDefault="00AE77B7" w:rsidP="00D9774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Have </w:t>
            </w:r>
            <w:r w:rsidR="00D97743">
              <w:rPr>
                <w:rFonts w:ascii="Arial" w:hAnsi="Arial" w:cs="Arial"/>
                <w:b/>
              </w:rPr>
              <w:t>their</w:t>
            </w:r>
            <w:r>
              <w:rPr>
                <w:rFonts w:ascii="Arial" w:hAnsi="Arial" w:cs="Arial"/>
                <w:b/>
              </w:rPr>
              <w:t xml:space="preserve"> services been retained between court appearances?</w:t>
            </w:r>
          </w:p>
        </w:tc>
      </w:tr>
      <w:tr w:rsidR="00AE77B7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7B7" w:rsidRDefault="00AE77B7" w:rsidP="00AE77B7">
            <w:pPr>
              <w:rPr>
                <w:rFonts w:ascii="Arial" w:hAnsi="Arial" w:cs="Arial"/>
                <w:b/>
              </w:rPr>
            </w:pPr>
          </w:p>
        </w:tc>
      </w:tr>
      <w:tr w:rsidR="00AE77B7" w:rsidTr="00DA7B04">
        <w:trPr>
          <w:trHeight w:hRule="exact" w:val="404"/>
        </w:trPr>
        <w:tc>
          <w:tcPr>
            <w:tcW w:w="104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E77B7" w:rsidRDefault="00AE77B7" w:rsidP="00922CFB">
            <w:pPr>
              <w:rPr>
                <w:rFonts w:ascii="Arial" w:hAnsi="Arial" w:cs="Arial"/>
                <w:b/>
              </w:rPr>
            </w:pPr>
          </w:p>
        </w:tc>
      </w:tr>
      <w:tr w:rsidR="00922CFB" w:rsidTr="00DA7B04">
        <w:trPr>
          <w:trHeight w:hRule="exact" w:val="567"/>
        </w:trPr>
        <w:tc>
          <w:tcPr>
            <w:tcW w:w="10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22CFB" w:rsidRDefault="00922CFB" w:rsidP="00922CFB">
            <w:pPr>
              <w:ind w:right="-755"/>
              <w:rPr>
                <w:rFonts w:ascii="Arial" w:hAnsi="Arial" w:cs="Arial"/>
              </w:rPr>
            </w:pPr>
            <w:r w:rsidRPr="00922CFB">
              <w:rPr>
                <w:rFonts w:ascii="Arial" w:hAnsi="Arial" w:cs="Arial"/>
                <w:b/>
                <w:u w:val="single"/>
              </w:rPr>
              <w:t>Proposals for Contact:</w:t>
            </w:r>
          </w:p>
        </w:tc>
      </w:tr>
      <w:tr w:rsidR="00E17B69" w:rsidTr="00DA7B04">
        <w:trPr>
          <w:trHeight w:hRule="exact" w:val="68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Who will be bringing the child/ren to Hope Contact Centre? Please specify the relationship if not the resident parent.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this specified in the Court Order</w:t>
            </w:r>
            <w:r w:rsidR="002B0CA6">
              <w:rPr>
                <w:rFonts w:ascii="Arial" w:hAnsi="Arial" w:cs="Arial"/>
                <w:b/>
              </w:rPr>
              <w:t>?</w:t>
            </w:r>
            <w:r>
              <w:rPr>
                <w:rFonts w:ascii="Arial" w:hAnsi="Arial" w:cs="Arial"/>
                <w:b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DA7B04">
        <w:trPr>
          <w:trHeight w:hRule="exact"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681AC3" w:rsidRPr="008C6646" w:rsidTr="00DA7B04">
        <w:trPr>
          <w:trHeight w:hRule="exact" w:val="68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Default="00681AC3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Who will be paying for Contact?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Default="00681AC3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Is this specified in the Court Order?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81AC3" w:rsidRPr="008C6646" w:rsidRDefault="00681AC3" w:rsidP="00681A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681AC3" w:rsidRPr="008C6646" w:rsidTr="00DA7B04">
        <w:trPr>
          <w:trHeight w:hRule="exact" w:val="68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AC3" w:rsidRDefault="00681AC3" w:rsidP="00681AC3">
            <w:pPr>
              <w:rPr>
                <w:rFonts w:ascii="Arial" w:hAnsi="Arial" w:cs="Arial"/>
                <w:b/>
              </w:rPr>
            </w:pPr>
          </w:p>
          <w:p w:rsidR="00681AC3" w:rsidRDefault="00681AC3" w:rsidP="00681AC3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C3" w:rsidRDefault="00681AC3" w:rsidP="00681A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AC3" w:rsidRPr="008C6646" w:rsidRDefault="00681AC3" w:rsidP="00681AC3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E17B69" w:rsidTr="00DA7B04">
        <w:trPr>
          <w:trHeight w:hRule="exact" w:val="68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681AC3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Please give details of the Contact Plan including length of time of each contact session and frequency of contact: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DA7B04">
        <w:trPr>
          <w:trHeight w:hRule="exact" w:val="170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</w:tbl>
    <w:p w:rsidR="00DA7B04" w:rsidRDefault="00DA7B04">
      <w:r>
        <w:br w:type="page"/>
      </w:r>
    </w:p>
    <w:tbl>
      <w:tblPr>
        <w:tblStyle w:val="TableGrid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828"/>
        <w:gridCol w:w="296"/>
        <w:gridCol w:w="1263"/>
        <w:gridCol w:w="567"/>
        <w:gridCol w:w="1701"/>
        <w:gridCol w:w="425"/>
        <w:gridCol w:w="2410"/>
      </w:tblGrid>
      <w:tr w:rsidR="00E17B69" w:rsidTr="00DA7B04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lastRenderedPageBreak/>
              <w:t>Predicted end date for contact: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DA7B04">
        <w:trPr>
          <w:trHeight w:hRule="exact" w:val="567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E17B69" w:rsidTr="00DA7B04">
        <w:trPr>
          <w:trHeight w:hRule="exact" w:val="680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Default="00E17B69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Preferred start date: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E17B69" w:rsidRDefault="00E17B69" w:rsidP="002B0C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Is th</w:t>
            </w:r>
            <w:r w:rsidR="002B0CA6">
              <w:rPr>
                <w:rFonts w:ascii="Arial" w:hAnsi="Arial" w:cs="Arial"/>
                <w:b/>
              </w:rPr>
              <w:t>is specified in the Court Order?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‘NO’ has this been agreed by all parties?</w:t>
            </w:r>
          </w:p>
        </w:tc>
      </w:tr>
      <w:tr w:rsidR="00E17B69" w:rsidTr="00DA7B04">
        <w:trPr>
          <w:trHeight w:hRule="exact" w:val="567"/>
        </w:trPr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B69" w:rsidRDefault="00E17B69" w:rsidP="00E17B69">
            <w:pPr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Default="00E17B69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69" w:rsidRPr="008C6646" w:rsidRDefault="002B0CA6" w:rsidP="00E17B69">
            <w:pPr>
              <w:jc w:val="center"/>
              <w:rPr>
                <w:rFonts w:ascii="Arial" w:hAnsi="Arial" w:cs="Arial"/>
                <w:b/>
              </w:rPr>
            </w:pPr>
            <w:r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2B0CA6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Are the parents and other adults involved in the contact willing to meet? </w:t>
            </w:r>
          </w:p>
          <w:p w:rsidR="002B0CA6" w:rsidRDefault="002B0CA6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If not please specify what handover agreement is in place.</w:t>
            </w:r>
          </w:p>
        </w:tc>
      </w:tr>
      <w:tr w:rsidR="002B0CA6" w:rsidTr="00DA7B04">
        <w:trPr>
          <w:trHeight w:hRule="exact" w:val="102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681AC3" w:rsidRPr="008C6646">
              <w:rPr>
                <w:rFonts w:ascii="Arial" w:hAnsi="Arial" w:cs="Arial"/>
                <w:b/>
              </w:rPr>
              <w:t>YES / NO</w:t>
            </w:r>
          </w:p>
        </w:tc>
      </w:tr>
      <w:tr w:rsidR="002B0CA6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If the parents and other adults involved in the contact are not willing to meet please specify why: </w:t>
            </w:r>
          </w:p>
        </w:tc>
      </w:tr>
      <w:tr w:rsidR="002B0CA6" w:rsidTr="00DA7B04">
        <w:trPr>
          <w:trHeight w:hRule="exact" w:val="102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B0CA6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B0CA6" w:rsidRDefault="002B0CA6" w:rsidP="002B0CA6">
            <w:pPr>
              <w:tabs>
                <w:tab w:val="left" w:pos="8272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List any conditions specified by the Court that are pertinent to safeguarding and contact:</w:t>
            </w:r>
          </w:p>
        </w:tc>
      </w:tr>
      <w:tr w:rsidR="002B0CA6" w:rsidTr="00DA7B04">
        <w:trPr>
          <w:trHeight w:hRule="exact" w:val="1701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rPr>
                <w:rFonts w:ascii="Arial" w:hAnsi="Arial" w:cs="Arial"/>
                <w:b/>
              </w:rPr>
            </w:pPr>
          </w:p>
          <w:p w:rsidR="002B0CA6" w:rsidRDefault="002B0CA6" w:rsidP="002B0CA6">
            <w:pPr>
              <w:spacing w:after="20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4311D" w:rsidTr="00DA7B04">
        <w:trPr>
          <w:trHeight w:hRule="exact" w:val="113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4311D" w:rsidRDefault="00E4311D" w:rsidP="002B0CA6">
            <w:pPr>
              <w:rPr>
                <w:rFonts w:ascii="Arial" w:hAnsi="Arial" w:cs="Arial"/>
                <w:b/>
              </w:rPr>
            </w:pPr>
          </w:p>
        </w:tc>
      </w:tr>
      <w:tr w:rsidR="007F66E4" w:rsidTr="00DA7B04">
        <w:trPr>
          <w:trHeight w:hRule="exact" w:val="567"/>
        </w:trPr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7F66E4" w:rsidRDefault="007F66E4" w:rsidP="007F66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Are both parties aware of and in agreement with the referral:   (please delete)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6E4" w:rsidRDefault="007F66E4" w:rsidP="007F66E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661233" w:rsidTr="00DA7B04">
        <w:trPr>
          <w:trHeight w:hRule="exact" w:val="567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61233" w:rsidRDefault="00661233" w:rsidP="002B0CA6">
            <w:pPr>
              <w:rPr>
                <w:rFonts w:ascii="Arial" w:hAnsi="Arial" w:cs="Arial"/>
                <w:b/>
              </w:rPr>
            </w:pPr>
          </w:p>
        </w:tc>
      </w:tr>
      <w:tr w:rsidR="000B71D3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B71D3" w:rsidRPr="00E57444" w:rsidRDefault="000B71D3" w:rsidP="000B71D3">
            <w:pPr>
              <w:rPr>
                <w:rFonts w:ascii="Arial" w:hAnsi="Arial" w:cs="Arial"/>
                <w:b/>
                <w:u w:val="single"/>
              </w:rPr>
            </w:pPr>
            <w:r w:rsidRPr="00E57444">
              <w:rPr>
                <w:rFonts w:ascii="Arial" w:hAnsi="Arial" w:cs="Arial"/>
                <w:b/>
                <w:u w:val="single"/>
              </w:rPr>
              <w:t>ADDITIONAL INFORMATION</w:t>
            </w:r>
          </w:p>
        </w:tc>
      </w:tr>
      <w:tr w:rsidR="006F0B86" w:rsidTr="00DA7B04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  <w:r w:rsidRPr="00E57444">
              <w:rPr>
                <w:rFonts w:ascii="Arial" w:hAnsi="Arial" w:cs="Arial"/>
                <w:b/>
              </w:rPr>
              <w:t>What Language is spoken at home?</w:t>
            </w:r>
          </w:p>
        </w:tc>
        <w:tc>
          <w:tcPr>
            <w:tcW w:w="6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</w:p>
        </w:tc>
      </w:tr>
      <w:tr w:rsidR="006F0B86" w:rsidTr="00DA7B04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0B71D3">
            <w:pPr>
              <w:rPr>
                <w:rFonts w:ascii="Arial" w:hAnsi="Arial" w:cs="Arial"/>
                <w:b/>
              </w:rPr>
            </w:pPr>
            <w:r w:rsidRPr="00E57444">
              <w:rPr>
                <w:rFonts w:ascii="Arial" w:hAnsi="Arial" w:cs="Arial"/>
                <w:b/>
              </w:rPr>
              <w:t xml:space="preserve">Is an interpreter required? </w:t>
            </w:r>
          </w:p>
        </w:tc>
        <w:tc>
          <w:tcPr>
            <w:tcW w:w="6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0B86" w:rsidRPr="00E57444" w:rsidRDefault="006F0B86" w:rsidP="006F0B8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YES / NO</w:t>
            </w:r>
          </w:p>
        </w:tc>
      </w:tr>
      <w:tr w:rsidR="000B71D3" w:rsidTr="00DA7B04">
        <w:trPr>
          <w:trHeight w:hRule="exact" w:val="454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1D3" w:rsidRPr="002F0889" w:rsidRDefault="000B71D3" w:rsidP="006F0B8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E57444">
              <w:rPr>
                <w:rFonts w:ascii="Arial" w:hAnsi="Arial" w:cs="Arial"/>
                <w:b/>
              </w:rPr>
              <w:t>If yes please give detail</w:t>
            </w:r>
            <w:r w:rsidR="002F0889">
              <w:rPr>
                <w:rFonts w:ascii="Arial" w:hAnsi="Arial" w:cs="Arial"/>
                <w:b/>
              </w:rPr>
              <w:t>s</w:t>
            </w:r>
            <w:r w:rsidRPr="00E57444">
              <w:rPr>
                <w:rFonts w:ascii="Arial" w:hAnsi="Arial" w:cs="Arial"/>
                <w:b/>
              </w:rPr>
              <w:t xml:space="preserve"> of </w:t>
            </w:r>
            <w:r w:rsidR="002F0889">
              <w:rPr>
                <w:rFonts w:ascii="Arial" w:hAnsi="Arial" w:cs="Arial"/>
                <w:b/>
              </w:rPr>
              <w:t xml:space="preserve">your chosen </w:t>
            </w:r>
            <w:r w:rsidRPr="00E57444">
              <w:rPr>
                <w:rFonts w:ascii="Arial" w:hAnsi="Arial" w:cs="Arial"/>
                <w:b/>
              </w:rPr>
              <w:t>interpreter (include name</w:t>
            </w:r>
            <w:r w:rsidR="002F0889">
              <w:rPr>
                <w:rFonts w:ascii="Arial" w:hAnsi="Arial" w:cs="Arial"/>
                <w:b/>
              </w:rPr>
              <w:t xml:space="preserve">, </w:t>
            </w:r>
            <w:r w:rsidRPr="00E57444">
              <w:rPr>
                <w:rFonts w:ascii="Arial" w:hAnsi="Arial" w:cs="Arial"/>
                <w:b/>
              </w:rPr>
              <w:t>organisation</w:t>
            </w:r>
            <w:r w:rsidR="002F0889">
              <w:rPr>
                <w:rFonts w:ascii="Arial" w:hAnsi="Arial" w:cs="Arial"/>
                <w:b/>
              </w:rPr>
              <w:t xml:space="preserve"> and contact details</w:t>
            </w:r>
            <w:r w:rsidRPr="00E57444">
              <w:rPr>
                <w:rFonts w:ascii="Arial" w:hAnsi="Arial" w:cs="Arial"/>
                <w:b/>
              </w:rPr>
              <w:t>).</w:t>
            </w:r>
            <w:r w:rsidR="002F088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F0B86" w:rsidTr="00DA7B04">
        <w:trPr>
          <w:trHeight w:hRule="exact"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63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Organisation and address:</w:t>
            </w:r>
          </w:p>
        </w:tc>
      </w:tr>
      <w:tr w:rsidR="006F0B86" w:rsidTr="00DA7B04">
        <w:trPr>
          <w:trHeight w:hRule="exact" w:val="1021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  <w:tc>
          <w:tcPr>
            <w:tcW w:w="636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Postcode:</w:t>
            </w:r>
          </w:p>
        </w:tc>
      </w:tr>
      <w:tr w:rsidR="006F0B86" w:rsidTr="00DA7B04">
        <w:trPr>
          <w:trHeight w:val="340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Telephone number:</w:t>
            </w:r>
          </w:p>
        </w:tc>
        <w:tc>
          <w:tcPr>
            <w:tcW w:w="63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6F0B86" w:rsidRPr="00E57444" w:rsidRDefault="006F0B86" w:rsidP="002F088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Email:</w:t>
            </w:r>
          </w:p>
        </w:tc>
      </w:tr>
      <w:tr w:rsidR="006F0B86" w:rsidTr="00DA7B04">
        <w:trPr>
          <w:trHeight w:hRule="exact" w:val="454"/>
        </w:trPr>
        <w:tc>
          <w:tcPr>
            <w:tcW w:w="4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  <w:tc>
          <w:tcPr>
            <w:tcW w:w="636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B86" w:rsidRDefault="006F0B86" w:rsidP="002F0889">
            <w:pPr>
              <w:rPr>
                <w:rFonts w:ascii="Arial" w:hAnsi="Arial" w:cs="Arial"/>
                <w:b/>
              </w:rPr>
            </w:pPr>
          </w:p>
        </w:tc>
      </w:tr>
      <w:tr w:rsidR="000B71D3" w:rsidTr="00DA7B04">
        <w:trPr>
          <w:trHeight w:hRule="exact" w:val="68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0B71D3" w:rsidRDefault="006F0B86" w:rsidP="006F0B86">
            <w:pPr>
              <w:jc w:val="center"/>
            </w:pPr>
            <w:r w:rsidRPr="002F0889">
              <w:rPr>
                <w:rFonts w:ascii="Arial" w:hAnsi="Arial" w:cs="Arial"/>
                <w:b/>
                <w:sz w:val="18"/>
                <w:szCs w:val="18"/>
              </w:rPr>
              <w:lastRenderedPageBreak/>
              <w:t>PLEASE NOTE: If an interpreter is required but you have no preference HOPE Contact Centre will use an interpreter chosen from those accredited by the Local Authority.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HOPE Contact Centre will not cover interpreter costs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0B71D3" w:rsidTr="00DA7B04">
        <w:trPr>
          <w:trHeight w:hRule="exact" w:val="397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B71D3" w:rsidRDefault="000B71D3" w:rsidP="002B0CA6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 xml:space="preserve"> of person making referral</w:t>
            </w:r>
            <w:r w:rsidRPr="0025274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Designation: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Date: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0B71D3" w:rsidTr="00DA7B04">
        <w:trPr>
          <w:trHeight w:hRule="exact" w:val="397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B71D3" w:rsidRPr="00252747" w:rsidRDefault="000B71D3" w:rsidP="000B71D3">
            <w:pPr>
              <w:rPr>
                <w:rFonts w:ascii="Arial" w:hAnsi="Arial" w:cs="Arial"/>
                <w:b/>
              </w:rPr>
            </w:pPr>
          </w:p>
        </w:tc>
      </w:tr>
      <w:tr w:rsidR="00A30713" w:rsidTr="00DA7B04">
        <w:trPr>
          <w:trHeight w:hRule="exact" w:val="340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A30713" w:rsidRPr="00252747" w:rsidRDefault="00A30713" w:rsidP="00595E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If two parties (parents or legal professionals) </w:t>
            </w:r>
            <w:r w:rsidR="00595E6E">
              <w:rPr>
                <w:rFonts w:ascii="Arial" w:hAnsi="Arial" w:cs="Arial"/>
                <w:b/>
              </w:rPr>
              <w:t>contribute to</w:t>
            </w:r>
            <w:r>
              <w:rPr>
                <w:rFonts w:ascii="Arial" w:hAnsi="Arial" w:cs="Arial"/>
                <w:b/>
              </w:rPr>
              <w:t xml:space="preserve"> the same form, please would both parties sign:</w:t>
            </w:r>
          </w:p>
        </w:tc>
      </w:tr>
      <w:tr w:rsidR="00595E6E" w:rsidTr="00DA7B04">
        <w:trPr>
          <w:trHeight w:hRule="exact" w:val="397"/>
        </w:trPr>
        <w:tc>
          <w:tcPr>
            <w:tcW w:w="1049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573" w:rsidRDefault="000C2573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Signature: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 xml:space="preserve"> of person making referral</w:t>
            </w:r>
            <w:r w:rsidRPr="00252747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Designation:</w:t>
            </w: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595E6E" w:rsidTr="00DA7B04">
        <w:trPr>
          <w:trHeight w:hRule="exact" w:val="39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Default="00595E6E" w:rsidP="00595E6E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Date:</w:t>
            </w:r>
          </w:p>
          <w:p w:rsidR="000B09DC" w:rsidRDefault="000B09DC" w:rsidP="00595E6E">
            <w:pPr>
              <w:rPr>
                <w:rFonts w:ascii="Arial" w:hAnsi="Arial" w:cs="Arial"/>
                <w:b/>
              </w:rPr>
            </w:pPr>
          </w:p>
          <w:p w:rsidR="000B09DC" w:rsidRDefault="000B09DC" w:rsidP="00595E6E">
            <w:pPr>
              <w:rPr>
                <w:rFonts w:ascii="Arial" w:hAnsi="Arial" w:cs="Arial"/>
                <w:b/>
              </w:rPr>
            </w:pPr>
          </w:p>
          <w:p w:rsidR="000B09DC" w:rsidRDefault="000B09DC" w:rsidP="00595E6E">
            <w:pPr>
              <w:rPr>
                <w:rFonts w:ascii="Arial" w:hAnsi="Arial" w:cs="Arial"/>
                <w:b/>
              </w:rPr>
            </w:pPr>
          </w:p>
          <w:p w:rsidR="000B09DC" w:rsidRDefault="000B09DC" w:rsidP="00595E6E">
            <w:pPr>
              <w:rPr>
                <w:rFonts w:ascii="Arial" w:hAnsi="Arial" w:cs="Arial"/>
                <w:b/>
              </w:rPr>
            </w:pPr>
          </w:p>
          <w:p w:rsidR="000B09DC" w:rsidRPr="00252747" w:rsidRDefault="000B09DC" w:rsidP="00595E6E">
            <w:pPr>
              <w:rPr>
                <w:rFonts w:ascii="Arial" w:hAnsi="Arial" w:cs="Arial"/>
                <w:b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95E6E" w:rsidRPr="00252747" w:rsidRDefault="00595E6E" w:rsidP="00595E6E">
            <w:pPr>
              <w:rPr>
                <w:rFonts w:ascii="Arial" w:hAnsi="Arial" w:cs="Arial"/>
                <w:b/>
              </w:rPr>
            </w:pPr>
          </w:p>
        </w:tc>
      </w:tr>
      <w:tr w:rsidR="000B71D3" w:rsidTr="00DA7B04">
        <w:trPr>
          <w:trHeight w:hRule="exact" w:val="397"/>
        </w:trPr>
        <w:tc>
          <w:tcPr>
            <w:tcW w:w="104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C2573" w:rsidRDefault="000C2573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AB46FB" w:rsidRDefault="00AB46FB" w:rsidP="000B71D3">
            <w:pPr>
              <w:rPr>
                <w:rFonts w:ascii="Arial" w:hAnsi="Arial" w:cs="Arial"/>
                <w:b/>
              </w:rPr>
            </w:pPr>
          </w:p>
          <w:p w:rsidR="000C2573" w:rsidRDefault="000C2573" w:rsidP="000B71D3">
            <w:pPr>
              <w:rPr>
                <w:rFonts w:ascii="Arial" w:hAnsi="Arial" w:cs="Arial"/>
                <w:b/>
              </w:rPr>
            </w:pPr>
          </w:p>
          <w:p w:rsidR="000C2573" w:rsidRPr="00252747" w:rsidRDefault="000C2573" w:rsidP="000B71D3">
            <w:pPr>
              <w:rPr>
                <w:rFonts w:ascii="Arial" w:hAnsi="Arial" w:cs="Arial"/>
                <w:b/>
              </w:rPr>
            </w:pPr>
          </w:p>
        </w:tc>
      </w:tr>
      <w:tr w:rsidR="00DE71F6" w:rsidTr="00DA7B04">
        <w:trPr>
          <w:trHeight w:hRule="exact" w:val="340"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71F6" w:rsidRPr="00252747" w:rsidRDefault="00DE71F6" w:rsidP="00A3071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 xml:space="preserve">Post </w:t>
            </w:r>
            <w:r>
              <w:rPr>
                <w:rFonts w:ascii="Arial" w:hAnsi="Arial" w:cs="Arial"/>
                <w:b/>
              </w:rPr>
              <w:t xml:space="preserve">completed form and associated documents </w:t>
            </w:r>
            <w:r w:rsidRPr="00252747">
              <w:rPr>
                <w:rFonts w:ascii="Arial" w:hAnsi="Arial" w:cs="Arial"/>
                <w:b/>
              </w:rPr>
              <w:t>to: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DE71F6" w:rsidRPr="00252747" w:rsidRDefault="00DE71F6" w:rsidP="00A3071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 email:</w:t>
            </w:r>
          </w:p>
        </w:tc>
      </w:tr>
      <w:tr w:rsidR="00DE71F6" w:rsidTr="00DA7B04">
        <w:trPr>
          <w:trHeight w:hRule="exact" w:val="1588"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1F6" w:rsidRDefault="00DE71F6" w:rsidP="000B71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Contact Coordinator,</w:t>
            </w:r>
          </w:p>
          <w:p w:rsidR="00DE71F6" w:rsidRDefault="00DE71F6" w:rsidP="000B71D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Hope Contact Centre</w:t>
            </w:r>
            <w:r>
              <w:rPr>
                <w:rFonts w:ascii="Arial" w:hAnsi="Arial" w:cs="Arial"/>
                <w:b/>
              </w:rPr>
              <w:t>,</w:t>
            </w:r>
          </w:p>
          <w:p w:rsidR="00DE71F6" w:rsidRDefault="00DE71F6" w:rsidP="000B71D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Hereford Road,</w:t>
            </w:r>
          </w:p>
          <w:p w:rsidR="00DE71F6" w:rsidRDefault="00DE71F6" w:rsidP="000B71D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Bromyard,</w:t>
            </w:r>
          </w:p>
          <w:p w:rsidR="00DE71F6" w:rsidRDefault="00DE71F6" w:rsidP="000B71D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Herefordshire</w:t>
            </w:r>
          </w:p>
          <w:p w:rsidR="00DE71F6" w:rsidRPr="00252747" w:rsidRDefault="00DE71F6" w:rsidP="000B71D3">
            <w:pPr>
              <w:rPr>
                <w:rFonts w:ascii="Arial" w:hAnsi="Arial" w:cs="Arial"/>
                <w:b/>
              </w:rPr>
            </w:pPr>
            <w:r w:rsidRPr="00252747">
              <w:rPr>
                <w:rFonts w:ascii="Arial" w:hAnsi="Arial" w:cs="Arial"/>
                <w:b/>
              </w:rPr>
              <w:t>HR7 4QU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1F6" w:rsidRPr="00252747" w:rsidRDefault="00AE2A19" w:rsidP="000B71D3">
            <w:pPr>
              <w:rPr>
                <w:rFonts w:ascii="Arial" w:hAnsi="Arial" w:cs="Arial"/>
                <w:b/>
              </w:rPr>
            </w:pPr>
            <w:hyperlink r:id="rId8" w:history="1">
              <w:r w:rsidR="00EC3ED8" w:rsidRPr="007B1143">
                <w:rPr>
                  <w:rStyle w:val="Hyperlink"/>
                  <w:rFonts w:ascii="Arial" w:hAnsi="Arial" w:cs="Arial"/>
                </w:rPr>
                <w:t>Contactcentre@hopefamilycentre.org</w:t>
              </w:r>
            </w:hyperlink>
            <w:r w:rsidR="00EC3ED8">
              <w:rPr>
                <w:rFonts w:ascii="Arial" w:hAnsi="Arial" w:cs="Arial"/>
              </w:rPr>
              <w:t xml:space="preserve"> </w:t>
            </w:r>
            <w:r w:rsidR="006E7C39">
              <w:rPr>
                <w:rFonts w:ascii="Arial" w:hAnsi="Arial" w:cs="Arial"/>
              </w:rPr>
              <w:t>…</w:t>
            </w:r>
          </w:p>
        </w:tc>
      </w:tr>
    </w:tbl>
    <w:p w:rsidR="00837FCA" w:rsidRDefault="00837FCA" w:rsidP="007254C6">
      <w:pPr>
        <w:rPr>
          <w:rFonts w:ascii="Arial" w:hAnsi="Arial" w:cs="Arial"/>
          <w:sz w:val="24"/>
        </w:rPr>
      </w:pPr>
    </w:p>
    <w:p w:rsidR="00EC3ED8" w:rsidRPr="001E2BDF" w:rsidRDefault="00EC3ED8" w:rsidP="00EC3ED8">
      <w:pPr>
        <w:rPr>
          <w:rFonts w:ascii="Arial" w:hAnsi="Arial" w:cs="Arial"/>
          <w:b/>
        </w:rPr>
      </w:pPr>
      <w:r w:rsidRPr="001E2BDF">
        <w:rPr>
          <w:rFonts w:ascii="Arial" w:hAnsi="Arial" w:cs="Arial"/>
          <w:b/>
        </w:rPr>
        <w:t>Please ensure you have enclosed/attached the following relevant documents:</w:t>
      </w:r>
    </w:p>
    <w:p w:rsidR="00EC3ED8" w:rsidRDefault="00AE2A19" w:rsidP="00EC3ED8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4" type="#_x0000_t201" style="position:absolute;margin-left:102.85pt;margin-top:11.15pt;width:14.25pt;height:18pt;z-index:251656192;mso-position-horizontal-relative:text;mso-position-vertical-relative:text" o:preferrelative="t" wrapcoords="-150 0 -150 20700 21600 20700 21600 0 -150 0" filled="f" stroked="f">
            <v:imagedata r:id="rId9" o:title=""/>
            <o:lock v:ext="edit" aspectratio="t"/>
            <w10:wrap type="tight"/>
          </v:shape>
          <w:control r:id="rId10" w:name="CheckBox1" w:shapeid="_x0000_s1034"/>
        </w:pict>
      </w:r>
    </w:p>
    <w:p w:rsidR="00EC3ED8" w:rsidRPr="001E2BDF" w:rsidRDefault="00AE2A19" w:rsidP="00EC3ED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pict>
          <v:shape id="_x0000_s1035" type="#_x0000_t201" style="position:absolute;margin-left:102.85pt;margin-top:8.6pt;width:14.25pt;height:18pt;z-index:251657216;mso-position-horizontal-relative:text;mso-position-vertical-relative:text" o:preferrelative="t" wrapcoords="-150 0 -150 20700 21600 20700 21600 0 -150 0" filled="f" stroked="f">
            <v:imagedata r:id="rId9" o:title=""/>
            <o:lock v:ext="edit" aspectratio="t"/>
            <w10:wrap type="tight"/>
          </v:shape>
          <w:control r:id="rId11" w:name="CheckBox11" w:shapeid="_x0000_s1035"/>
        </w:pict>
      </w:r>
      <w:r w:rsidR="00EC3ED8" w:rsidRPr="001E2BDF">
        <w:rPr>
          <w:rFonts w:ascii="Arial" w:hAnsi="Arial" w:cs="Arial"/>
          <w:b/>
        </w:rPr>
        <w:t xml:space="preserve">Referral fee £45 </w:t>
      </w:r>
    </w:p>
    <w:p w:rsidR="00EC3ED8" w:rsidRPr="001E2BDF" w:rsidRDefault="00AE2A19" w:rsidP="00EC3ED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pict>
          <v:shape id="_x0000_s1036" type="#_x0000_t201" style="position:absolute;margin-left:103.1pt;margin-top:7.6pt;width:14.25pt;height:18pt;z-index:251658240;mso-position-horizontal-relative:text;mso-position-vertical-relative:text" o:preferrelative="t" wrapcoords="-150 0 -150 20700 21600 20700 21600 0 -150 0" filled="f" stroked="f">
            <v:imagedata r:id="rId9" o:title=""/>
            <o:lock v:ext="edit" aspectratio="t"/>
            <w10:wrap type="tight"/>
          </v:shape>
          <w:control r:id="rId12" w:name="CheckBox12" w:shapeid="_x0000_s1036"/>
        </w:pict>
      </w:r>
      <w:r w:rsidR="00EC3ED8" w:rsidRPr="001E2BDF">
        <w:rPr>
          <w:rFonts w:ascii="Arial" w:hAnsi="Arial" w:cs="Arial"/>
          <w:b/>
        </w:rPr>
        <w:t>Court Order 󠄀</w:t>
      </w:r>
    </w:p>
    <w:p w:rsidR="00EC3ED8" w:rsidRPr="001E2BDF" w:rsidRDefault="00AE2A19" w:rsidP="00EC3ED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pict>
          <v:shape id="_x0000_s1037" type="#_x0000_t201" style="position:absolute;margin-left:102.85pt;margin-top:7.3pt;width:14.25pt;height:18pt;z-index:251659264;mso-position-horizontal-relative:text;mso-position-vertical-relative:text" o:preferrelative="t" wrapcoords="-150 0 -150 20700 21600 20700 21600 0 -150 0" filled="f" stroked="f">
            <v:imagedata r:id="rId9" o:title=""/>
            <o:lock v:ext="edit" aspectratio="t"/>
            <w10:wrap type="tight"/>
          </v:shape>
          <w:control r:id="rId13" w:name="CheckBox13" w:shapeid="_x0000_s1037"/>
        </w:pict>
      </w:r>
      <w:r w:rsidR="00EC3ED8" w:rsidRPr="001E2BDF">
        <w:rPr>
          <w:rFonts w:ascii="Arial" w:hAnsi="Arial" w:cs="Arial"/>
          <w:b/>
        </w:rPr>
        <w:t xml:space="preserve">Section 7     </w:t>
      </w:r>
    </w:p>
    <w:p w:rsidR="00EC3ED8" w:rsidRPr="00EA7A03" w:rsidRDefault="00EC3ED8" w:rsidP="00EC3ED8">
      <w:pPr>
        <w:rPr>
          <w:rFonts w:ascii="Arial" w:hAnsi="Arial" w:cs="Arial"/>
          <w:sz w:val="24"/>
        </w:rPr>
      </w:pPr>
      <w:r w:rsidRPr="001E2BDF">
        <w:rPr>
          <w:rFonts w:ascii="Arial" w:hAnsi="Arial" w:cs="Arial"/>
          <w:b/>
        </w:rPr>
        <w:t>Other Documents 󠄀</w:t>
      </w:r>
      <w:r>
        <w:rPr>
          <w:rFonts w:ascii="Arial" w:hAnsi="Arial" w:cs="Arial"/>
          <w:sz w:val="24"/>
        </w:rPr>
        <w:t xml:space="preserve">                             </w:t>
      </w:r>
    </w:p>
    <w:p w:rsidR="00EC3ED8" w:rsidRPr="00EA7A03" w:rsidRDefault="00EC3ED8" w:rsidP="007254C6">
      <w:pPr>
        <w:rPr>
          <w:rFonts w:ascii="Arial" w:hAnsi="Arial" w:cs="Arial"/>
          <w:sz w:val="24"/>
        </w:rPr>
      </w:pPr>
    </w:p>
    <w:sectPr w:rsidR="00EC3ED8" w:rsidRPr="00EA7A03" w:rsidSect="00DA7B04">
      <w:headerReference w:type="default" r:id="rId14"/>
      <w:footerReference w:type="default" r:id="rId15"/>
      <w:pgSz w:w="11907" w:h="16839" w:code="9"/>
      <w:pgMar w:top="720" w:right="720" w:bottom="720" w:left="720" w:header="284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ED8" w:rsidRDefault="00EC3ED8">
      <w:r>
        <w:separator/>
      </w:r>
    </w:p>
  </w:endnote>
  <w:endnote w:type="continuationSeparator" w:id="0">
    <w:p w:rsidR="00EC3ED8" w:rsidRDefault="00EC3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nticoSansDT">
    <w:altName w:val="Segoe Scrip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ED8" w:rsidRPr="00DA7B04" w:rsidRDefault="00EC3ED8">
    <w:pPr>
      <w:pStyle w:val="Footer"/>
      <w:rPr>
        <w:rFonts w:ascii="Arial" w:hAnsi="Arial" w:cs="Arial"/>
        <w:sz w:val="18"/>
      </w:rPr>
    </w:pPr>
    <w:r w:rsidRPr="00DA7B04">
      <w:rPr>
        <w:rFonts w:ascii="Arial" w:hAnsi="Arial" w:cs="Arial"/>
        <w:sz w:val="18"/>
      </w:rPr>
      <w:t>Q:\Standard forms documents &amp; templates\Contact</w:t>
    </w:r>
    <w:r w:rsidRPr="00DA7B04">
      <w:rPr>
        <w:rFonts w:ascii="Arial" w:hAnsi="Arial" w:cs="Arial"/>
        <w:noProof/>
        <w:sz w:val="22"/>
        <w:szCs w:val="24"/>
        <w:lang w:eastAsia="en-GB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48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DA7B04">
      <w:rPr>
        <w:rFonts w:ascii="Arial" w:hAnsi="Arial" w:cs="Arial"/>
        <w:sz w:val="18"/>
      </w:rPr>
      <w:t>\SFR102</w:t>
    </w:r>
  </w:p>
  <w:p w:rsidR="00EC3ED8" w:rsidRDefault="00EC3ED8" w:rsidP="00DA7B04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19127C0D" wp14:editId="752DB2F2">
          <wp:simplePos x="0" y="0"/>
          <wp:positionH relativeFrom="margin">
            <wp:posOffset>1499235</wp:posOffset>
          </wp:positionH>
          <wp:positionV relativeFrom="paragraph">
            <wp:posOffset>117002</wp:posOffset>
          </wp:positionV>
          <wp:extent cx="2762250" cy="161925"/>
          <wp:effectExtent l="0" t="0" r="0" b="9525"/>
          <wp:wrapTight wrapText="bothSides">
            <wp:wrapPolygon edited="0">
              <wp:start x="0" y="0"/>
              <wp:lineTo x="0" y="20329"/>
              <wp:lineTo x="21451" y="20329"/>
              <wp:lineTo x="21451" y="0"/>
              <wp:lineTo x="0" y="0"/>
            </wp:wrapPolygon>
          </wp:wrapTight>
          <wp:docPr id="490" name="Picture 490" descr="https://www.gov.uk/government/uploads/system/uploads/attachment_data/file/259419/sure_start_childrens_centres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gov.uk/government/uploads/system/uploads/attachment_data/file/259419/sure_start_childrens_centres_logo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3ED8" w:rsidRDefault="00AE2A19" w:rsidP="00DA7B04">
    <w:pPr>
      <w:pStyle w:val="Footer"/>
      <w:jc w:val="center"/>
    </w:pPr>
    <w:r w:rsidRPr="003F664E">
      <w:rPr>
        <w:rFonts w:ascii="Arial" w:hAnsi="Arial" w:cs="Arial"/>
        <w:noProof/>
        <w:sz w:val="24"/>
        <w:lang w:eastAsia="en-GB"/>
      </w:rPr>
      <w:drawing>
        <wp:anchor distT="0" distB="0" distL="114300" distR="114300" simplePos="0" relativeHeight="251665408" behindDoc="1" locked="0" layoutInCell="1" allowOverlap="1" wp14:anchorId="4A6B2130" wp14:editId="0AE51B63">
          <wp:simplePos x="0" y="0"/>
          <wp:positionH relativeFrom="margin">
            <wp:posOffset>709684</wp:posOffset>
          </wp:positionH>
          <wp:positionV relativeFrom="paragraph">
            <wp:posOffset>289911</wp:posOffset>
          </wp:positionV>
          <wp:extent cx="710590" cy="232012"/>
          <wp:effectExtent l="0" t="0" r="0" b="0"/>
          <wp:wrapNone/>
          <wp:docPr id="4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7102" cy="234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7536DEE7" wp14:editId="551240D3">
          <wp:simplePos x="0" y="0"/>
          <wp:positionH relativeFrom="margin">
            <wp:posOffset>381635</wp:posOffset>
          </wp:positionH>
          <wp:positionV relativeFrom="paragraph">
            <wp:posOffset>209152</wp:posOffset>
          </wp:positionV>
          <wp:extent cx="310515" cy="469900"/>
          <wp:effectExtent l="0" t="0" r="0" b="6350"/>
          <wp:wrapThrough wrapText="bothSides">
            <wp:wrapPolygon edited="0">
              <wp:start x="0" y="0"/>
              <wp:lineTo x="0" y="21016"/>
              <wp:lineTo x="19877" y="21016"/>
              <wp:lineTo x="19877" y="0"/>
              <wp:lineTo x="0" y="0"/>
            </wp:wrapPolygon>
          </wp:wrapThrough>
          <wp:docPr id="492" name="Picture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_member16_logo_colou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515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ED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A9767E0" wp14:editId="4D78EE91">
              <wp:simplePos x="0" y="0"/>
              <wp:positionH relativeFrom="margin">
                <wp:posOffset>961390</wp:posOffset>
              </wp:positionH>
              <wp:positionV relativeFrom="paragraph">
                <wp:posOffset>131445</wp:posOffset>
              </wp:positionV>
              <wp:extent cx="4567555" cy="34798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7555" cy="3479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EC3ED8" w:rsidRDefault="00EC3ED8" w:rsidP="00DA7B04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The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HOPE Centre, Hereford Road,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Bromyard, </w:t>
                          </w:r>
                          <w:r w:rsidRPr="00FA37B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Herefordshire, HR7 4QU</w:t>
                          </w:r>
                        </w:p>
                        <w:p w:rsidR="00EC3ED8" w:rsidRPr="00D57BF5" w:rsidRDefault="00EC3ED8" w:rsidP="00DA7B04">
                          <w:pPr>
                            <w:contextualSpacing/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A37B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01885 488495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5" w:history="1">
                            <w:r w:rsidRPr="00EE2C6E">
                              <w:rPr>
                                <w:rStyle w:val="Hyperlink"/>
                                <w:rFonts w:ascii="Century Gothic" w:hAnsi="Century Gothic"/>
                                <w:sz w:val="16"/>
                                <w:szCs w:val="16"/>
                              </w:rPr>
                              <w:t>info@hopefamilycentre.org</w:t>
                            </w:r>
                          </w:hyperlink>
                          <w:r>
                            <w:rPr>
                              <w:rStyle w:val="Hyperlink"/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 www.hopefamilycentre.org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767E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5.7pt;margin-top:10.35pt;width:359.65pt;height:27.4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" stroked="f">
              <v:fill opacity="0"/>
              <v:textbox>
                <w:txbxContent>
                  <w:p w:rsidR="00EC3ED8" w:rsidRDefault="00EC3ED8" w:rsidP="00DA7B04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The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HOPE Centre, Hereford Road,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Bromyard, </w:t>
                    </w:r>
                    <w:r w:rsidRPr="00FA37B1">
                      <w:rPr>
                        <w:rFonts w:ascii="Century Gothic" w:hAnsi="Century Gothic"/>
                        <w:sz w:val="16"/>
                        <w:szCs w:val="16"/>
                      </w:rPr>
                      <w:t>Herefordshire, HR7 4QU</w:t>
                    </w:r>
                  </w:p>
                  <w:p w:rsidR="00EC3ED8" w:rsidRPr="00D57BF5" w:rsidRDefault="00EC3ED8" w:rsidP="00DA7B04">
                    <w:pPr>
                      <w:contextualSpacing/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FA37B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01885 488495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| </w:t>
                    </w:r>
                    <w:hyperlink r:id="rId6" w:history="1">
                      <w:r w:rsidRPr="00EE2C6E">
                        <w:rPr>
                          <w:rStyle w:val="Hyperlink"/>
                          <w:rFonts w:ascii="Century Gothic" w:hAnsi="Century Gothic"/>
                          <w:sz w:val="16"/>
                          <w:szCs w:val="16"/>
                        </w:rPr>
                        <w:t>info@hopefamilycentre.org</w:t>
                      </w:r>
                    </w:hyperlink>
                    <w:r>
                      <w:rPr>
                        <w:rStyle w:val="Hyperlink"/>
                        <w:rFonts w:ascii="Century Gothic" w:hAnsi="Century Gothic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 www.hopefamilycentre.org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EC3ED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76692D" wp14:editId="48ADB0F9">
              <wp:simplePos x="0" y="0"/>
              <wp:positionH relativeFrom="margin">
                <wp:posOffset>1156335</wp:posOffset>
              </wp:positionH>
              <wp:positionV relativeFrom="paragraph">
                <wp:posOffset>443230</wp:posOffset>
              </wp:positionV>
              <wp:extent cx="4208780" cy="36766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8780" cy="36766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alpha val="0"/>
                        </a:sys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EC3ED8" w:rsidRPr="00BD6854" w:rsidRDefault="00EC3ED8" w:rsidP="00DA7B04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</w:pPr>
                          <w:r w:rsidRPr="00BD6854">
                            <w:rPr>
                              <w:rFonts w:ascii="Century Gothic" w:hAnsi="Century Gothic"/>
                              <w:b/>
                              <w:color w:val="auto"/>
                              <w:sz w:val="16"/>
                              <w:szCs w:val="16"/>
                            </w:rPr>
                            <w:t>Registered Charity No: 1077336 | Registered Company No: 03791772</w:t>
                          </w:r>
                        </w:p>
                        <w:p w:rsidR="00EC3ED8" w:rsidRPr="00D57BF5" w:rsidRDefault="00EC3ED8" w:rsidP="00DA7B04">
                          <w:pPr>
                            <w:pStyle w:val="Heading1"/>
                            <w:jc w:val="center"/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</w:pPr>
                          <w:r w:rsidRPr="00D57BF5">
                            <w:rPr>
                              <w:rFonts w:ascii="Century Gothic" w:hAnsi="Century Gothic"/>
                              <w:color w:val="auto"/>
                              <w:sz w:val="16"/>
                              <w:szCs w:val="16"/>
                            </w:rPr>
                            <w:t>Pre-school Learning Alliance No: 55273 | Ofsted No: EY333183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76692D" id="Text Box 3" o:spid="_x0000_s1027" type="#_x0000_t202" style="position:absolute;left:0;text-align:left;margin-left:91.05pt;margin-top:34.9pt;width:331.4pt;height:28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" fillcolor="window" stroked="f">
              <v:fill opacity="0"/>
              <v:textbox>
                <w:txbxContent>
                  <w:p w:rsidR="00EC3ED8" w:rsidRPr="00BD6854" w:rsidRDefault="00EC3ED8" w:rsidP="00DA7B04">
                    <w:pPr>
                      <w:pStyle w:val="Heading1"/>
                      <w:jc w:val="center"/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</w:pPr>
                    <w:r w:rsidRPr="00BD6854">
                      <w:rPr>
                        <w:rFonts w:ascii="Century Gothic" w:hAnsi="Century Gothic"/>
                        <w:b/>
                        <w:color w:val="auto"/>
                        <w:sz w:val="16"/>
                        <w:szCs w:val="16"/>
                      </w:rPr>
                      <w:t>Registered Charity No: 1077336 | Registered Company No: 03791772</w:t>
                    </w:r>
                  </w:p>
                  <w:p w:rsidR="00EC3ED8" w:rsidRPr="00D57BF5" w:rsidRDefault="00EC3ED8" w:rsidP="00DA7B04">
                    <w:pPr>
                      <w:pStyle w:val="Heading1"/>
                      <w:jc w:val="center"/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</w:pPr>
                    <w:r w:rsidRPr="00D57BF5">
                      <w:rPr>
                        <w:rFonts w:ascii="Century Gothic" w:hAnsi="Century Gothic"/>
                        <w:color w:val="auto"/>
                        <w:sz w:val="16"/>
                        <w:szCs w:val="16"/>
                      </w:rPr>
                      <w:t>Pre-school Learning Alliance No: 55273 | Ofsted No: EY333183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C3ED8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84DB0B3" wp14:editId="178098E6">
          <wp:simplePos x="0" y="0"/>
          <wp:positionH relativeFrom="margin">
            <wp:posOffset>5262245</wp:posOffset>
          </wp:positionH>
          <wp:positionV relativeFrom="paragraph">
            <wp:posOffset>278765</wp:posOffset>
          </wp:positionV>
          <wp:extent cx="733425" cy="393700"/>
          <wp:effectExtent l="0" t="0" r="9525" b="6350"/>
          <wp:wrapTight wrapText="bothSides">
            <wp:wrapPolygon edited="0">
              <wp:start x="0" y="0"/>
              <wp:lineTo x="0" y="20903"/>
              <wp:lineTo x="21319" y="20903"/>
              <wp:lineTo x="21319" y="0"/>
              <wp:lineTo x="0" y="0"/>
            </wp:wrapPolygon>
          </wp:wrapTight>
          <wp:docPr id="493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ED8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585C7D" wp14:editId="62E0F1BD">
          <wp:simplePos x="0" y="0"/>
          <wp:positionH relativeFrom="page">
            <wp:posOffset>6732270</wp:posOffset>
          </wp:positionH>
          <wp:positionV relativeFrom="paragraph">
            <wp:posOffset>207010</wp:posOffset>
          </wp:positionV>
          <wp:extent cx="584200" cy="485775"/>
          <wp:effectExtent l="0" t="0" r="6350" b="9525"/>
          <wp:wrapTight wrapText="bothSides">
            <wp:wrapPolygon edited="0">
              <wp:start x="0" y="0"/>
              <wp:lineTo x="0" y="21176"/>
              <wp:lineTo x="21130" y="21176"/>
              <wp:lineTo x="21130" y="0"/>
              <wp:lineTo x="0" y="0"/>
            </wp:wrapPolygon>
          </wp:wrapTight>
          <wp:docPr id="494" name="Picture 1" descr="M:\Outstanding Logos\Outstanding_Colour_E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Outstanding Logos\Outstanding_Colour_EY.bmp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3ED8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AA6C0B1" wp14:editId="1A3B28C2">
          <wp:simplePos x="0" y="0"/>
          <wp:positionH relativeFrom="leftMargin">
            <wp:posOffset>120015</wp:posOffset>
          </wp:positionH>
          <wp:positionV relativeFrom="paragraph">
            <wp:posOffset>196850</wp:posOffset>
          </wp:positionV>
          <wp:extent cx="713740" cy="447675"/>
          <wp:effectExtent l="0" t="0" r="0" b="9525"/>
          <wp:wrapTight wrapText="bothSides">
            <wp:wrapPolygon edited="0">
              <wp:start x="0" y="0"/>
              <wp:lineTo x="0" y="21140"/>
              <wp:lineTo x="20754" y="21140"/>
              <wp:lineTo x="20754" y="0"/>
              <wp:lineTo x="0" y="0"/>
            </wp:wrapPolygon>
          </wp:wrapTight>
          <wp:docPr id="495" name="Picture 1" descr="C:\Users\sdavis\AppData\Local\Microsoft\Windows\Temporary Internet Files\Content.Outlook\I6T1UN1G\Enhanced Accreditation logo -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avis\AppData\Local\Microsoft\Windows\Temporary Internet Files\Content.Outlook\I6T1UN1G\Enhanced Accreditation logo - colou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 l="7200" t="13187" r="8000" b="14286"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3ED8">
      <w:rPr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3365039F" wp14:editId="4548C786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4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EC3ED8" w:rsidRDefault="00EC3ED8" w:rsidP="00DA7B04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6407785</wp:posOffset>
          </wp:positionH>
          <wp:positionV relativeFrom="paragraph">
            <wp:posOffset>2232025</wp:posOffset>
          </wp:positionV>
          <wp:extent cx="386715" cy="575945"/>
          <wp:effectExtent l="19050" t="0" r="0" b="0"/>
          <wp:wrapNone/>
          <wp:docPr id="49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57594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ED8" w:rsidRDefault="00EC3ED8">
      <w:r>
        <w:separator/>
      </w:r>
    </w:p>
  </w:footnote>
  <w:footnote w:type="continuationSeparator" w:id="0">
    <w:p w:rsidR="00EC3ED8" w:rsidRDefault="00EC3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ED8" w:rsidRPr="00DA7B04" w:rsidRDefault="00EC3ED8" w:rsidP="00DA7B04">
    <w:pPr>
      <w:rPr>
        <w:rFonts w:ascii="Arial" w:hAnsi="Arial" w:cs="Arial"/>
      </w:rPr>
    </w:pPr>
    <w:r w:rsidRPr="00DA7B04">
      <w:rPr>
        <w:rFonts w:ascii="Arial" w:hAnsi="Arial" w:cs="Arial"/>
      </w:rPr>
      <w:t>Standard forms &amp; registers</w:t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</w:r>
    <w:r w:rsidRPr="00DA7B04">
      <w:rPr>
        <w:rFonts w:ascii="Arial" w:hAnsi="Arial" w:cs="Arial"/>
      </w:rPr>
      <w:tab/>
      <w:t>SFR102</w:t>
    </w:r>
  </w:p>
  <w:p w:rsidR="00EC3ED8" w:rsidRPr="00DA7B04" w:rsidRDefault="00EC3ED8" w:rsidP="00DA7B04">
    <w:pPr>
      <w:rPr>
        <w:rFonts w:ascii="Arial" w:hAnsi="Arial" w:cs="Arial"/>
      </w:rPr>
    </w:pPr>
    <w:r w:rsidRPr="00DA7B04">
      <w:rPr>
        <w:rFonts w:ascii="Arial" w:hAnsi="Arial" w:cs="Arial"/>
      </w:rPr>
      <w:t>Issue 02  Date July 2018</w:t>
    </w:r>
  </w:p>
  <w:p w:rsidR="00EC3ED8" w:rsidRDefault="00EC3ED8" w:rsidP="00EC14A9">
    <w:pPr>
      <w:spacing w:line="360" w:lineRule="auto"/>
      <w:ind w:left="-540"/>
      <w:jc w:val="center"/>
    </w:pPr>
    <w:r>
      <w:t xml:space="preserve">          </w:t>
    </w:r>
    <w:r>
      <w:rPr>
        <w:rFonts w:ascii="Arial" w:hAnsi="Arial" w:cs="Arial"/>
        <w:noProof/>
        <w:sz w:val="22"/>
        <w:szCs w:val="22"/>
        <w:lang w:eastAsia="en-GB"/>
      </w:rPr>
      <w:drawing>
        <wp:inline distT="0" distB="0" distL="0" distR="0">
          <wp:extent cx="1695450" cy="414818"/>
          <wp:effectExtent l="0" t="0" r="0" b="4445"/>
          <wp:docPr id="488" name="Picture 488" descr="Q:\Communications Marketing and Branding\Logos\Proper HOPE logos\HOPE block logo -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Communications Marketing and Branding\Logos\Proper HOPE logos\HOPE block logo - horizon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942" cy="422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3ED8" w:rsidRPr="00D57BF5" w:rsidRDefault="00EC3ED8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>Founder: Sheenagh Davis, MBE</w:t>
    </w:r>
  </w:p>
  <w:p w:rsidR="00EC3ED8" w:rsidRPr="00D57BF5" w:rsidRDefault="00EC3ED8" w:rsidP="00EC14A9">
    <w:pPr>
      <w:jc w:val="center"/>
      <w:rPr>
        <w:rFonts w:asciiTheme="minorHAnsi" w:hAnsiTheme="minorHAnsi" w:cstheme="minorHAnsi"/>
        <w:i/>
        <w:sz w:val="18"/>
        <w:szCs w:val="22"/>
        <w:lang w:eastAsia="en-GB"/>
      </w:rPr>
    </w:pPr>
    <w:r w:rsidRPr="00D57BF5">
      <w:rPr>
        <w:rFonts w:asciiTheme="minorHAnsi" w:hAnsiTheme="minorHAnsi" w:cstheme="minorHAnsi"/>
        <w:i/>
        <w:sz w:val="18"/>
        <w:szCs w:val="22"/>
        <w:lang w:eastAsia="en-GB"/>
      </w:rPr>
      <w:t>Patron: The Rt. Hon. Lord Justice McFarlane</w:t>
    </w:r>
  </w:p>
  <w:p w:rsidR="00EC3ED8" w:rsidRDefault="00EC3E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B47"/>
    <w:multiLevelType w:val="hybridMultilevel"/>
    <w:tmpl w:val="F7F2B4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5C6822"/>
    <w:multiLevelType w:val="hybridMultilevel"/>
    <w:tmpl w:val="57DAE0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B3748"/>
    <w:multiLevelType w:val="hybridMultilevel"/>
    <w:tmpl w:val="35CC2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10229"/>
    <w:multiLevelType w:val="hybridMultilevel"/>
    <w:tmpl w:val="10A26AA8"/>
    <w:lvl w:ilvl="0" w:tplc="08090011">
      <w:start w:val="16"/>
      <w:numFmt w:val="decimal"/>
      <w:lvlText w:val="%1)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CC55DF"/>
    <w:multiLevelType w:val="hybridMultilevel"/>
    <w:tmpl w:val="84985050"/>
    <w:lvl w:ilvl="0" w:tplc="F9A25B42">
      <w:start w:val="10"/>
      <w:numFmt w:val="decimal"/>
      <w:lvlText w:val="%1)"/>
      <w:lvlJc w:val="left"/>
      <w:pPr>
        <w:ind w:left="108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632031"/>
    <w:multiLevelType w:val="hybridMultilevel"/>
    <w:tmpl w:val="8A28B35A"/>
    <w:lvl w:ilvl="0" w:tplc="023AD502">
      <w:start w:val="1"/>
      <w:numFmt w:val="decimal"/>
      <w:lvlText w:val="%1)"/>
      <w:lvlJc w:val="left"/>
      <w:pPr>
        <w:ind w:left="360" w:hanging="360"/>
      </w:pPr>
      <w:rPr>
        <w:rFonts w:hint="default"/>
        <w:u w:val="single"/>
      </w:rPr>
    </w:lvl>
    <w:lvl w:ilvl="1" w:tplc="080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80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8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80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</w:num>
  <w:num w:numId="5">
    <w:abstractNumId w:val="0"/>
  </w:num>
  <w:num w:numId="6">
    <w:abstractNumId w:val="1"/>
  </w:num>
  <w:num w:numId="7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DC"/>
    <w:rsid w:val="00005FBA"/>
    <w:rsid w:val="00051806"/>
    <w:rsid w:val="0006562F"/>
    <w:rsid w:val="000B09DC"/>
    <w:rsid w:val="000B71D3"/>
    <w:rsid w:val="000C2573"/>
    <w:rsid w:val="000E2E22"/>
    <w:rsid w:val="001217D1"/>
    <w:rsid w:val="00125EC1"/>
    <w:rsid w:val="001464B5"/>
    <w:rsid w:val="00146F84"/>
    <w:rsid w:val="00160493"/>
    <w:rsid w:val="001A7E07"/>
    <w:rsid w:val="001C5CD3"/>
    <w:rsid w:val="001C74C0"/>
    <w:rsid w:val="001D3D00"/>
    <w:rsid w:val="001E2BDF"/>
    <w:rsid w:val="002035E5"/>
    <w:rsid w:val="00204030"/>
    <w:rsid w:val="002170C8"/>
    <w:rsid w:val="00246712"/>
    <w:rsid w:val="002721F3"/>
    <w:rsid w:val="002820A5"/>
    <w:rsid w:val="002A35F8"/>
    <w:rsid w:val="002B0CA6"/>
    <w:rsid w:val="002E40ED"/>
    <w:rsid w:val="002F0889"/>
    <w:rsid w:val="00303D82"/>
    <w:rsid w:val="0030584E"/>
    <w:rsid w:val="003107B8"/>
    <w:rsid w:val="00312B9B"/>
    <w:rsid w:val="003209EA"/>
    <w:rsid w:val="00341699"/>
    <w:rsid w:val="00346091"/>
    <w:rsid w:val="003710DC"/>
    <w:rsid w:val="00372E70"/>
    <w:rsid w:val="00381C7C"/>
    <w:rsid w:val="003F3817"/>
    <w:rsid w:val="00413D53"/>
    <w:rsid w:val="00413EB4"/>
    <w:rsid w:val="00432216"/>
    <w:rsid w:val="0043295E"/>
    <w:rsid w:val="00472364"/>
    <w:rsid w:val="004953A7"/>
    <w:rsid w:val="00497BBA"/>
    <w:rsid w:val="004A4711"/>
    <w:rsid w:val="004C4CC0"/>
    <w:rsid w:val="004D224C"/>
    <w:rsid w:val="004F3641"/>
    <w:rsid w:val="004F4BAF"/>
    <w:rsid w:val="00520B29"/>
    <w:rsid w:val="00540823"/>
    <w:rsid w:val="00544C38"/>
    <w:rsid w:val="00556F4F"/>
    <w:rsid w:val="0056118E"/>
    <w:rsid w:val="00564A93"/>
    <w:rsid w:val="00595E6E"/>
    <w:rsid w:val="005A076F"/>
    <w:rsid w:val="005B5D17"/>
    <w:rsid w:val="005C0B80"/>
    <w:rsid w:val="005D58E5"/>
    <w:rsid w:val="005D61ED"/>
    <w:rsid w:val="005D6ACA"/>
    <w:rsid w:val="006222B6"/>
    <w:rsid w:val="00634629"/>
    <w:rsid w:val="00641617"/>
    <w:rsid w:val="00661233"/>
    <w:rsid w:val="00673558"/>
    <w:rsid w:val="00674471"/>
    <w:rsid w:val="00681AC3"/>
    <w:rsid w:val="006B52EC"/>
    <w:rsid w:val="006D7309"/>
    <w:rsid w:val="006E1ED6"/>
    <w:rsid w:val="006E7C39"/>
    <w:rsid w:val="006F0B86"/>
    <w:rsid w:val="00704DC0"/>
    <w:rsid w:val="00721F24"/>
    <w:rsid w:val="00723DA3"/>
    <w:rsid w:val="007254C6"/>
    <w:rsid w:val="00747E07"/>
    <w:rsid w:val="0075056E"/>
    <w:rsid w:val="0076125C"/>
    <w:rsid w:val="0078415E"/>
    <w:rsid w:val="007A6CFF"/>
    <w:rsid w:val="007B37BF"/>
    <w:rsid w:val="007C109C"/>
    <w:rsid w:val="007C4FDE"/>
    <w:rsid w:val="007D49DE"/>
    <w:rsid w:val="007E01F3"/>
    <w:rsid w:val="007E182C"/>
    <w:rsid w:val="007E1CFF"/>
    <w:rsid w:val="007F66E4"/>
    <w:rsid w:val="00837FCA"/>
    <w:rsid w:val="00886744"/>
    <w:rsid w:val="00892C5E"/>
    <w:rsid w:val="00892DD3"/>
    <w:rsid w:val="008A7794"/>
    <w:rsid w:val="008B4F14"/>
    <w:rsid w:val="008C6646"/>
    <w:rsid w:val="008D443D"/>
    <w:rsid w:val="008E16FB"/>
    <w:rsid w:val="008E1988"/>
    <w:rsid w:val="008F0ECC"/>
    <w:rsid w:val="008F20A4"/>
    <w:rsid w:val="008F67A3"/>
    <w:rsid w:val="00922CFB"/>
    <w:rsid w:val="009265F9"/>
    <w:rsid w:val="009A3B3F"/>
    <w:rsid w:val="009A4E77"/>
    <w:rsid w:val="009D0DFC"/>
    <w:rsid w:val="009E3044"/>
    <w:rsid w:val="009F05FB"/>
    <w:rsid w:val="009F5B6D"/>
    <w:rsid w:val="00A13FFF"/>
    <w:rsid w:val="00A23878"/>
    <w:rsid w:val="00A30713"/>
    <w:rsid w:val="00A34C20"/>
    <w:rsid w:val="00A53F1A"/>
    <w:rsid w:val="00A55AE0"/>
    <w:rsid w:val="00A81FB1"/>
    <w:rsid w:val="00A954E3"/>
    <w:rsid w:val="00AA5DDD"/>
    <w:rsid w:val="00AB14EC"/>
    <w:rsid w:val="00AB46FB"/>
    <w:rsid w:val="00AD6545"/>
    <w:rsid w:val="00AE2A19"/>
    <w:rsid w:val="00AE77B7"/>
    <w:rsid w:val="00B003A3"/>
    <w:rsid w:val="00B033D0"/>
    <w:rsid w:val="00B17407"/>
    <w:rsid w:val="00B30546"/>
    <w:rsid w:val="00B50042"/>
    <w:rsid w:val="00B67E71"/>
    <w:rsid w:val="00B916B4"/>
    <w:rsid w:val="00BA2C0A"/>
    <w:rsid w:val="00BB236C"/>
    <w:rsid w:val="00BC1070"/>
    <w:rsid w:val="00BD4C34"/>
    <w:rsid w:val="00BD637A"/>
    <w:rsid w:val="00BD6854"/>
    <w:rsid w:val="00BE5E2F"/>
    <w:rsid w:val="00BE751C"/>
    <w:rsid w:val="00BF75F8"/>
    <w:rsid w:val="00C10DCC"/>
    <w:rsid w:val="00C14039"/>
    <w:rsid w:val="00C35C97"/>
    <w:rsid w:val="00C377E1"/>
    <w:rsid w:val="00C40DA5"/>
    <w:rsid w:val="00C57E53"/>
    <w:rsid w:val="00C80D29"/>
    <w:rsid w:val="00CA7BE6"/>
    <w:rsid w:val="00CB59FA"/>
    <w:rsid w:val="00CB6181"/>
    <w:rsid w:val="00CC1AA2"/>
    <w:rsid w:val="00D02734"/>
    <w:rsid w:val="00D146A4"/>
    <w:rsid w:val="00D57597"/>
    <w:rsid w:val="00D57BF5"/>
    <w:rsid w:val="00D97743"/>
    <w:rsid w:val="00DA7B04"/>
    <w:rsid w:val="00DC26EE"/>
    <w:rsid w:val="00DC5BA4"/>
    <w:rsid w:val="00DD0E3F"/>
    <w:rsid w:val="00DE0DB6"/>
    <w:rsid w:val="00DE71F6"/>
    <w:rsid w:val="00DF6945"/>
    <w:rsid w:val="00E17B69"/>
    <w:rsid w:val="00E4311D"/>
    <w:rsid w:val="00E643C8"/>
    <w:rsid w:val="00E717AE"/>
    <w:rsid w:val="00E86282"/>
    <w:rsid w:val="00E92809"/>
    <w:rsid w:val="00EA7A03"/>
    <w:rsid w:val="00EB713F"/>
    <w:rsid w:val="00EC14A9"/>
    <w:rsid w:val="00EC3294"/>
    <w:rsid w:val="00EC3ED8"/>
    <w:rsid w:val="00EF1C14"/>
    <w:rsid w:val="00EF75F6"/>
    <w:rsid w:val="00F03011"/>
    <w:rsid w:val="00F14888"/>
    <w:rsid w:val="00F165FC"/>
    <w:rsid w:val="00F548C9"/>
    <w:rsid w:val="00F63F31"/>
    <w:rsid w:val="00F917AE"/>
    <w:rsid w:val="00FA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1977CD45-686A-4048-82A7-C259CC8E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BE6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A7BE6"/>
    <w:pPr>
      <w:keepNext/>
      <w:outlineLvl w:val="0"/>
    </w:pPr>
    <w:rPr>
      <w:color w:val="0000FF"/>
      <w:sz w:val="24"/>
    </w:rPr>
  </w:style>
  <w:style w:type="paragraph" w:styleId="Heading2">
    <w:name w:val="heading 2"/>
    <w:basedOn w:val="Normal"/>
    <w:next w:val="Normal"/>
    <w:link w:val="Heading2Char"/>
    <w:qFormat/>
    <w:rsid w:val="00CA7BE6"/>
    <w:pPr>
      <w:keepNext/>
      <w:outlineLvl w:val="1"/>
    </w:pPr>
    <w:rPr>
      <w:sz w:val="24"/>
    </w:rPr>
  </w:style>
  <w:style w:type="paragraph" w:styleId="Heading8">
    <w:name w:val="heading 8"/>
    <w:basedOn w:val="Normal"/>
    <w:next w:val="Normal"/>
    <w:qFormat/>
    <w:rsid w:val="00CA7BE6"/>
    <w:pPr>
      <w:keepNext/>
      <w:jc w:val="center"/>
      <w:outlineLvl w:val="7"/>
    </w:pPr>
    <w:rPr>
      <w:sz w:val="32"/>
    </w:rPr>
  </w:style>
  <w:style w:type="paragraph" w:styleId="Heading9">
    <w:name w:val="heading 9"/>
    <w:basedOn w:val="Normal"/>
    <w:next w:val="Normal"/>
    <w:qFormat/>
    <w:rsid w:val="00CA7BE6"/>
    <w:pPr>
      <w:keepNext/>
      <w:jc w:val="center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A7BE6"/>
    <w:rPr>
      <w:sz w:val="52"/>
    </w:rPr>
  </w:style>
  <w:style w:type="character" w:styleId="Hyperlink">
    <w:name w:val="Hyperlink"/>
    <w:basedOn w:val="DefaultParagraphFont"/>
    <w:rsid w:val="00CA7BE6"/>
    <w:rPr>
      <w:color w:val="0000FF"/>
      <w:u w:val="single"/>
    </w:rPr>
  </w:style>
  <w:style w:type="paragraph" w:styleId="Header">
    <w:name w:val="header"/>
    <w:basedOn w:val="Normal"/>
    <w:rsid w:val="008B4F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B4F1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E5E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5E2F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F917AE"/>
    <w:rPr>
      <w:color w:val="0000FF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F917AE"/>
    <w:rPr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F917AE"/>
    <w:rPr>
      <w:sz w:val="52"/>
      <w:lang w:eastAsia="en-US"/>
    </w:rPr>
  </w:style>
  <w:style w:type="paragraph" w:styleId="ListParagraph">
    <w:name w:val="List Paragraph"/>
    <w:basedOn w:val="Normal"/>
    <w:uiPriority w:val="34"/>
    <w:qFormat/>
    <w:rsid w:val="007E0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7E01F3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D443D"/>
    <w:pPr>
      <w:widowControl w:val="0"/>
      <w:autoSpaceDE w:val="0"/>
      <w:autoSpaceDN w:val="0"/>
      <w:adjustRightInd w:val="0"/>
    </w:pPr>
    <w:rPr>
      <w:rFonts w:ascii="Tahoma" w:hAnsi="Tahoma" w:cs="SenticoSansDT"/>
      <w:color w:val="616365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centre@hopefamilycentre.org" TargetMode="External"/><Relationship Id="rId13" Type="http://schemas.openxmlformats.org/officeDocument/2006/relationships/control" Target="activeX/activeX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hyperlink" Target="mailto:info@hopefamilycentre.org" TargetMode="External"/><Relationship Id="rId5" Type="http://schemas.openxmlformats.org/officeDocument/2006/relationships/hyperlink" Target="mailto:info@hopefamilycentre.org" TargetMode="External"/><Relationship Id="rId4" Type="http://schemas.openxmlformats.org/officeDocument/2006/relationships/image" Target="media/image6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Standard%20forms%20documents%20&amp;%20templates\Contact\Referral%20Pack\2018%20Referral%20form%20Parents%20carers%20SFR102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0446F-35B1-4EB5-90C1-FF05B2F1C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 Referral form Parents carers SFR102</Template>
  <TotalTime>0</TotalTime>
  <Pages>12</Pages>
  <Words>1263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Hope Family Centre</Company>
  <LinksUpToDate>false</LinksUpToDate>
  <CharactersWithSpaces>9016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mailto:admin@hopefamilycentre.org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Mickey Littlewood-Ree</dc:creator>
  <cp:lastModifiedBy>Aaron Willoughby</cp:lastModifiedBy>
  <cp:revision>2</cp:revision>
  <cp:lastPrinted>2018-03-14T13:23:00Z</cp:lastPrinted>
  <dcterms:created xsi:type="dcterms:W3CDTF">2018-11-22T13:28:00Z</dcterms:created>
  <dcterms:modified xsi:type="dcterms:W3CDTF">2018-11-22T13:28:00Z</dcterms:modified>
</cp:coreProperties>
</file>